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D0D0D"/>
        <w:tblLook w:val="04A0" w:firstRow="1" w:lastRow="0" w:firstColumn="1" w:lastColumn="0" w:noHBand="0" w:noVBand="1"/>
      </w:tblPr>
      <w:tblGrid>
        <w:gridCol w:w="8647"/>
      </w:tblGrid>
      <w:tr w:rsidR="0064352C" w:rsidRPr="00942E62" w:rsidTr="00D25229">
        <w:trPr>
          <w:jc w:val="center"/>
        </w:trPr>
        <w:tc>
          <w:tcPr>
            <w:tcW w:w="8647" w:type="dxa"/>
            <w:shd w:val="clear" w:color="auto" w:fill="0D0D0D"/>
          </w:tcPr>
          <w:p w:rsidR="0064352C" w:rsidRPr="00942E62" w:rsidRDefault="0064352C" w:rsidP="00E670AD">
            <w:pPr>
              <w:jc w:val="center"/>
              <w:rPr>
                <w:rFonts w:ascii="맑은 고딕" w:eastAsia="맑은 고딕" w:hAnsi="맑은 고딕"/>
                <w:color w:val="FFFFFF"/>
                <w:sz w:val="56"/>
                <w:szCs w:val="56"/>
              </w:rPr>
            </w:pPr>
            <w:r w:rsidRPr="00942E62">
              <w:rPr>
                <w:rFonts w:ascii="맑은 고딕" w:eastAsia="맑은 고딕" w:hAnsi="맑은 고딕" w:hint="eastAsia"/>
                <w:color w:val="FFFFFF"/>
                <w:sz w:val="56"/>
                <w:szCs w:val="56"/>
              </w:rPr>
              <w:t>입사지원서 작성요령</w:t>
            </w:r>
          </w:p>
        </w:tc>
      </w:tr>
    </w:tbl>
    <w:p w:rsidR="001558F4" w:rsidRDefault="0064352C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>※ 입사지원서는 본인이 직접 정확히 작성하여야 하며, 차후 허위임이 판명될 시는 입사를 취소</w:t>
      </w:r>
      <w:r w:rsidR="007C1FF7">
        <w:rPr>
          <w:rFonts w:ascii="맑은 고딕" w:eastAsia="맑은 고딕" w:hAnsi="맑은 고딕" w:hint="eastAsia"/>
          <w:sz w:val="22"/>
          <w:szCs w:val="22"/>
        </w:rPr>
        <w:t xml:space="preserve">   </w:t>
      </w:r>
      <w:r w:rsidRPr="00942E62">
        <w:rPr>
          <w:rFonts w:ascii="맑은 고딕" w:eastAsia="맑은 고딕" w:hAnsi="맑은 고딕" w:hint="eastAsia"/>
          <w:sz w:val="22"/>
          <w:szCs w:val="22"/>
        </w:rPr>
        <w:t>할 수 있습니다.</w:t>
      </w:r>
      <w:bookmarkStart w:id="0" w:name="_GoBack"/>
      <w:bookmarkEnd w:id="0"/>
    </w:p>
    <w:p w:rsidR="007C1FF7" w:rsidRPr="00942E62" w:rsidRDefault="007C1FF7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1E0" w:firstRow="1" w:lastRow="1" w:firstColumn="1" w:lastColumn="1" w:noHBand="0" w:noVBand="0"/>
      </w:tblPr>
      <w:tblGrid>
        <w:gridCol w:w="675"/>
        <w:gridCol w:w="2268"/>
        <w:gridCol w:w="6153"/>
        <w:gridCol w:w="1324"/>
      </w:tblGrid>
      <w:tr w:rsidR="0064352C" w:rsidRPr="00942E62" w:rsidTr="001558F4">
        <w:trPr>
          <w:trHeight w:val="435"/>
        </w:trPr>
        <w:tc>
          <w:tcPr>
            <w:tcW w:w="675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구분</w:t>
            </w:r>
          </w:p>
        </w:tc>
        <w:tc>
          <w:tcPr>
            <w:tcW w:w="2268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1558F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항목별</w:t>
            </w:r>
          </w:p>
        </w:tc>
        <w:tc>
          <w:tcPr>
            <w:tcW w:w="6153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작성요령 및 예시</w:t>
            </w:r>
          </w:p>
        </w:tc>
        <w:tc>
          <w:tcPr>
            <w:tcW w:w="1324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작성대상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진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최근 1개월 이내에 촬영하여 </w:t>
            </w: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포토샵</w:t>
            </w:r>
            <w:proofErr w:type="spell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등을 통하여 수정이 되지 않은 사진 첨부바랍니다.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(가능하면 디지털카메라로 촬영하여 이미지 삽입요망)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2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4F369A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은 채용공고를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참조하여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세부적으로 기재합니다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.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(예: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사무행정, 보안, 주방, </w:t>
            </w:r>
            <w:proofErr w:type="gram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시설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관리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 등</w:t>
            </w:r>
            <w:proofErr w:type="gram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학력사항</w:t>
            </w:r>
          </w:p>
        </w:tc>
        <w:tc>
          <w:tcPr>
            <w:tcW w:w="6153" w:type="dxa"/>
            <w:vAlign w:val="center"/>
          </w:tcPr>
          <w:p w:rsidR="00872D46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고등학교부터 최종학력까지 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하며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학점은 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취득학점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/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만점기준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”</w:t>
            </w: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으로</w:t>
            </w:r>
            <w:proofErr w:type="spell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  <w:p w:rsidR="0064352C" w:rsidRPr="00942E62" w:rsidRDefault="00C209AA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proofErr w:type="gramStart"/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고등학교는  단과대학</w:t>
            </w:r>
            <w:proofErr w:type="gramEnd"/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학과,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학점 입력 불필요)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872D46">
        <w:trPr>
          <w:trHeight w:val="557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자격사항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 만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운전면허 및 민간단체 주관 자격포함)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:rsidTr="00872D46">
        <w:trPr>
          <w:trHeight w:val="613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:rsidR="0064352C" w:rsidRPr="00F00E86" w:rsidRDefault="005147D3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본인</w:t>
            </w:r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축복</w:t>
            </w: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여부</w:t>
            </w:r>
          </w:p>
        </w:tc>
        <w:tc>
          <w:tcPr>
            <w:tcW w:w="6153" w:type="dxa"/>
            <w:vAlign w:val="center"/>
          </w:tcPr>
          <w:p w:rsidR="0064352C" w:rsidRPr="00F00E86" w:rsidRDefault="005147D3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본인 </w:t>
            </w:r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축복가정을 명시</w:t>
            </w: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합니다.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</w:t>
            </w:r>
            <w:r w:rsidR="004F369A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(예: </w:t>
            </w:r>
            <w:r w:rsidR="00C82454" w:rsidRPr="00F00E86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>1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세</w:t>
            </w:r>
            <w:r w:rsidR="00C82454" w:rsidRPr="00F00E86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미혼</w:t>
            </w:r>
            <w:r w:rsidR="00C82454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>,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2세 400</w:t>
            </w:r>
            <w:r w:rsidR="00233432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가정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:rsidR="0064352C" w:rsidRPr="00942E62" w:rsidRDefault="00F00E86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872D46">
        <w:trPr>
          <w:trHeight w:val="622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6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신상사항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취미</w:t>
            </w:r>
            <w:proofErr w:type="gramStart"/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신장</w:t>
            </w:r>
            <w:proofErr w:type="gramEnd"/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체중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등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빠짐없이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정확히 기재합니다.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7C1FF7" w:rsidRPr="00942E62" w:rsidTr="00C82454">
        <w:trPr>
          <w:trHeight w:val="761"/>
        </w:trPr>
        <w:tc>
          <w:tcPr>
            <w:tcW w:w="675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7</w:t>
            </w:r>
          </w:p>
        </w:tc>
        <w:tc>
          <w:tcPr>
            <w:tcW w:w="2268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경력사항</w:t>
            </w:r>
          </w:p>
        </w:tc>
        <w:tc>
          <w:tcPr>
            <w:tcW w:w="6153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최근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직장 순으로 기재하며 퇴사사유를 정확히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합니다.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(의원사직</w:t>
            </w:r>
            <w:proofErr w:type="gram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폐업</w:t>
            </w:r>
            <w:proofErr w:type="gramEnd"/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등)</w:t>
            </w:r>
          </w:p>
        </w:tc>
        <w:tc>
          <w:tcPr>
            <w:tcW w:w="1324" w:type="dxa"/>
          </w:tcPr>
          <w:p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7C1FF7" w:rsidRPr="00942E62" w:rsidTr="00C82454">
        <w:trPr>
          <w:trHeight w:val="761"/>
        </w:trPr>
        <w:tc>
          <w:tcPr>
            <w:tcW w:w="675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8</w:t>
            </w:r>
          </w:p>
        </w:tc>
        <w:tc>
          <w:tcPr>
            <w:tcW w:w="2268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외국어</w:t>
            </w:r>
          </w:p>
        </w:tc>
        <w:tc>
          <w:tcPr>
            <w:tcW w:w="6153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토익</w:t>
            </w:r>
            <w:proofErr w:type="spellEnd"/>
            <w:proofErr w:type="gram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JPT</w:t>
            </w:r>
            <w:proofErr w:type="gram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및 기타 외국어</w:t>
            </w:r>
            <w:r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관련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시험(2년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이내 시행된 것에 한함)의</w:t>
            </w:r>
          </w:p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성적을 기재하며 취득점수 및 만점을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</w:tcPr>
          <w:p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:rsidTr="00872D46">
        <w:trPr>
          <w:trHeight w:val="635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9</w:t>
            </w:r>
          </w:p>
        </w:tc>
        <w:tc>
          <w:tcPr>
            <w:tcW w:w="2268" w:type="dxa"/>
            <w:vAlign w:val="center"/>
          </w:tcPr>
          <w:p w:rsidR="0064352C" w:rsidRPr="00942E62" w:rsidRDefault="00C82454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</w:t>
            </w:r>
            <w:r w:rsidR="0064352C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서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해당사항을 구체적으로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10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872D46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경력사원일 경우 지원서상의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외에</w:t>
            </w:r>
            <w:r w:rsidR="00C82454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직무경력을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중심으로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경력기술서를</w:t>
            </w:r>
            <w:proofErr w:type="spell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별도로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하여 제출 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경력자</w:t>
            </w:r>
          </w:p>
        </w:tc>
      </w:tr>
      <w:tr w:rsidR="0064352C" w:rsidRPr="00942E62" w:rsidTr="00872D46">
        <w:trPr>
          <w:trHeight w:val="632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11</w:t>
            </w:r>
          </w:p>
        </w:tc>
        <w:tc>
          <w:tcPr>
            <w:tcW w:w="9745" w:type="dxa"/>
            <w:gridSpan w:val="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작성일자 및 작성인 본인 확인을 반드시 기입하고 서명 또는 날인합니다.</w:t>
            </w:r>
          </w:p>
        </w:tc>
      </w:tr>
    </w:tbl>
    <w:p w:rsidR="0064352C" w:rsidRPr="00942E62" w:rsidRDefault="0064352C" w:rsidP="0064352C">
      <w:pPr>
        <w:pStyle w:val="aa"/>
        <w:spacing w:line="360" w:lineRule="auto"/>
        <w:rPr>
          <w:rFonts w:ascii="맑은 고딕" w:eastAsia="맑은 고딕" w:hAnsi="맑은 고딕"/>
          <w:b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 xml:space="preserve">▷ 기타 자세한 사항은 </w:t>
      </w:r>
      <w:r w:rsidR="007A1344">
        <w:rPr>
          <w:rFonts w:ascii="맑은 고딕" w:eastAsia="맑은 고딕" w:hAnsi="맑은 고딕" w:hint="eastAsia"/>
          <w:sz w:val="22"/>
          <w:szCs w:val="22"/>
        </w:rPr>
        <w:t>담당자(</w:t>
      </w:r>
      <w:r w:rsidR="004F369A">
        <w:rPr>
          <w:rFonts w:ascii="맑은 고딕" w:eastAsia="맑은 고딕" w:hAnsi="맑은 고딕" w:hint="eastAsia"/>
          <w:sz w:val="22"/>
          <w:szCs w:val="22"/>
        </w:rPr>
        <w:t>김형철 대리</w:t>
      </w:r>
      <w:r w:rsidR="007A1344">
        <w:rPr>
          <w:rFonts w:ascii="맑은 고딕" w:eastAsia="맑은 고딕" w:hAnsi="맑은 고딕" w:hint="eastAsia"/>
          <w:sz w:val="22"/>
          <w:szCs w:val="22"/>
        </w:rPr>
        <w:t>)</w:t>
      </w:r>
      <w:r w:rsidRPr="00942E62">
        <w:rPr>
          <w:rFonts w:ascii="맑은 고딕" w:eastAsia="맑은 고딕" w:hAnsi="맑은 고딕" w:hint="eastAsia"/>
          <w:color w:val="auto"/>
          <w:sz w:val="22"/>
          <w:szCs w:val="22"/>
        </w:rPr>
        <w:t xml:space="preserve"> </w:t>
      </w:r>
      <w:r w:rsidRPr="00942E62">
        <w:rPr>
          <w:rFonts w:ascii="맑은 고딕" w:eastAsia="맑은 고딕" w:hAnsi="맑은 고딕" w:hint="eastAsia"/>
          <w:color w:val="auto"/>
        </w:rPr>
        <w:t>[</w:t>
      </w:r>
      <w:r w:rsidR="00FF67E5">
        <w:rPr>
          <w:rFonts w:ascii="맑은 고딕" w:eastAsia="맑은 고딕" w:hAnsi="맑은 고딕" w:hint="eastAsia"/>
          <w:color w:val="auto"/>
        </w:rPr>
        <w:t xml:space="preserve">031-589-7118, </w:t>
      </w:r>
      <w:hyperlink r:id="rId9" w:history="1">
        <w:r w:rsidR="00F46FDE" w:rsidRPr="00C961C1">
          <w:rPr>
            <w:rStyle w:val="ab"/>
            <w:rFonts w:ascii="맑은 고딕" w:eastAsia="맑은 고딕" w:hAnsi="맑은 고딕" w:hint="eastAsia"/>
          </w:rPr>
          <w:t>khcnets@naver.com</w:t>
        </w:r>
      </w:hyperlink>
      <w:r w:rsidR="004F369A">
        <w:rPr>
          <w:rFonts w:ascii="맑은 고딕" w:eastAsia="맑은 고딕" w:hAnsi="맑은 고딕" w:hint="eastAsia"/>
          <w:color w:val="auto"/>
        </w:rPr>
        <w:t>]</w:t>
      </w:r>
      <w:r w:rsidR="00F46FDE">
        <w:rPr>
          <w:rFonts w:ascii="맑은 고딕" w:eastAsia="맑은 고딕" w:hAnsi="맑은 고딕" w:hint="eastAsia"/>
          <w:color w:val="auto"/>
        </w:rPr>
        <w:t xml:space="preserve"> </w:t>
      </w:r>
      <w:r w:rsidRPr="00942E62">
        <w:rPr>
          <w:rFonts w:ascii="맑은 고딕" w:eastAsia="맑은 고딕" w:hAnsi="맑은 고딕" w:hint="eastAsia"/>
          <w:sz w:val="22"/>
          <w:szCs w:val="22"/>
        </w:rPr>
        <w:t>앞으로 문의 바랍니다</w:t>
      </w:r>
      <w:r w:rsidRPr="00942E62">
        <w:rPr>
          <w:rFonts w:ascii="맑은 고딕" w:eastAsia="맑은 고딕" w:hAnsi="맑은 고딕" w:hint="eastAsia"/>
          <w:b/>
          <w:sz w:val="22"/>
          <w:szCs w:val="22"/>
        </w:rPr>
        <w:t>.</w:t>
      </w:r>
    </w:p>
    <w:p w:rsidR="00FF4A49" w:rsidRPr="007A1344" w:rsidRDefault="00A801C4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2E62">
        <w:rPr>
          <w:rFonts w:ascii="맑은 고딕" w:eastAsia="맑은 고딕" w:hAnsi="맑은 고딕"/>
          <w:bCs/>
          <w:szCs w:val="20"/>
        </w:rPr>
        <w:br w:type="page"/>
      </w:r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입사지원서</w:t>
      </w:r>
    </w:p>
    <w:tbl>
      <w:tblPr>
        <w:tblW w:w="10404" w:type="dxa"/>
        <w:jc w:val="center"/>
        <w:tblInd w:w="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368"/>
        <w:gridCol w:w="142"/>
        <w:gridCol w:w="1559"/>
        <w:gridCol w:w="2873"/>
        <w:gridCol w:w="1238"/>
        <w:gridCol w:w="2224"/>
      </w:tblGrid>
      <w:tr w:rsidR="00FF4A49" w:rsidRPr="00942E62" w:rsidTr="009A4735">
        <w:trPr>
          <w:cantSplit/>
          <w:trHeight w:val="340"/>
          <w:jc w:val="center"/>
        </w:trPr>
        <w:tc>
          <w:tcPr>
            <w:tcW w:w="23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16652" w:rsidRPr="00942E62" w:rsidRDefault="00316652" w:rsidP="00316652">
            <w:pPr>
              <w:pStyle w:val="aa"/>
              <w:spacing w:line="360" w:lineRule="exact"/>
              <w:jc w:val="center"/>
              <w:rPr>
                <w:rFonts w:ascii="맑은 고딕" w:eastAsia="맑은 고딕" w:hAnsi="맑은 고딕"/>
                <w:sz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</w:rPr>
              <w:t>사  진</w:t>
            </w:r>
            <w:proofErr w:type="gramEnd"/>
          </w:p>
          <w:p w:rsidR="00FF4A49" w:rsidRPr="00942E62" w:rsidRDefault="00316652" w:rsidP="00316652">
            <w:pPr>
              <w:pStyle w:val="aa"/>
              <w:spacing w:line="360" w:lineRule="exact"/>
              <w:ind w:firstLineChars="49" w:firstLine="88"/>
              <w:jc w:val="center"/>
              <w:rPr>
                <w:rFonts w:ascii="맑은 고딕" w:eastAsia="맑은 고딕" w:hAnsi="맑은 고딕"/>
                <w:sz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</w:rPr>
              <w:t>(3.5Cm X 4.5Cm)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 w:cs="Arial"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Cs/>
              </w:rPr>
              <w:t>응시부문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경력구분</w:t>
            </w:r>
          </w:p>
        </w:tc>
        <w:tc>
          <w:tcPr>
            <w:tcW w:w="22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신입 / 경력</w:t>
            </w:r>
          </w:p>
        </w:tc>
      </w:tr>
      <w:tr w:rsidR="00FF4A49" w:rsidRPr="00942E62" w:rsidTr="009A4735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희망직급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3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희망연봉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      만원</w:t>
            </w:r>
          </w:p>
        </w:tc>
      </w:tr>
      <w:tr w:rsidR="00FF4A49" w:rsidRPr="00942E62" w:rsidTr="009A4735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성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명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(한글) 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(한자) </w:t>
            </w:r>
            <w:r w:rsidR="009A4735">
              <w:rPr>
                <w:rFonts w:ascii="맑은 고딕" w:eastAsia="맑은 고딕" w:hAnsi="맑은 고딕" w:hint="eastAsia"/>
                <w:bCs/>
              </w:rPr>
              <w:t xml:space="preserve">    </w:t>
            </w:r>
          </w:p>
        </w:tc>
        <w:tc>
          <w:tcPr>
            <w:tcW w:w="222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9A4735">
            <w:pPr>
              <w:pStyle w:val="ac"/>
              <w:wordWrap/>
              <w:spacing w:line="220" w:lineRule="exact"/>
              <w:ind w:firstLineChars="300" w:firstLine="540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(영문) </w:t>
            </w: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주민등록번호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현주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소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 xml:space="preserve"> 우편번호 </w:t>
            </w:r>
            <w:proofErr w:type="gramStart"/>
            <w:r w:rsidRPr="00942E62">
              <w:rPr>
                <w:rFonts w:ascii="맑은 고딕" w:eastAsia="맑은 고딕" w:hAnsi="맑은 고딕" w:cs="Arial" w:hint="eastAsia"/>
              </w:rPr>
              <w:t>(      -</w:t>
            </w:r>
            <w:proofErr w:type="gramEnd"/>
            <w:r w:rsidRPr="00942E62">
              <w:rPr>
                <w:rFonts w:ascii="맑은 고딕" w:eastAsia="맑은 고딕" w:hAnsi="맑은 고딕" w:cs="Arial" w:hint="eastAsia"/>
              </w:rPr>
              <w:t xml:space="preserve">     )</w:t>
            </w: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CC99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</w:rPr>
            </w:pPr>
          </w:p>
        </w:tc>
      </w:tr>
      <w:tr w:rsidR="00FF4A49" w:rsidRPr="00942E62" w:rsidTr="009A4735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전화번호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E-mail 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FF4A49" w:rsidRPr="00942E62" w:rsidTr="009A4735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긴급연락처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휴대</w:t>
            </w:r>
            <w:r w:rsidR="009A4735">
              <w:rPr>
                <w:rFonts w:ascii="맑은 고딕" w:eastAsia="맑은 고딕" w:hAnsi="맑은 고딕" w:hint="eastAsia"/>
                <w:bCs/>
              </w:rPr>
              <w:t>폰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6"/>
        <w:gridCol w:w="2080"/>
        <w:gridCol w:w="1526"/>
        <w:gridCol w:w="1387"/>
        <w:gridCol w:w="1249"/>
        <w:gridCol w:w="1110"/>
        <w:gridCol w:w="1526"/>
        <w:gridCol w:w="1110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proofErr w:type="spellStart"/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력</w:t>
            </w:r>
            <w:proofErr w:type="spellEnd"/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기간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5400C5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학교명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단과대학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졸업구분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학교소재지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평균학점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492FDB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49"/>
        <w:gridCol w:w="263"/>
        <w:gridCol w:w="787"/>
        <w:gridCol w:w="528"/>
        <w:gridCol w:w="523"/>
        <w:gridCol w:w="792"/>
        <w:gridCol w:w="263"/>
        <w:gridCol w:w="1065"/>
        <w:gridCol w:w="1054"/>
        <w:gridCol w:w="260"/>
        <w:gridCol w:w="794"/>
        <w:gridCol w:w="522"/>
        <w:gridCol w:w="529"/>
        <w:gridCol w:w="786"/>
        <w:gridCol w:w="265"/>
        <w:gridCol w:w="924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결혼유무</w:t>
            </w:r>
          </w:p>
        </w:tc>
        <w:tc>
          <w:tcPr>
            <w:tcW w:w="1340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미혼 / 기혼</w:t>
            </w: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보훈대상유무</w:t>
            </w:r>
          </w:p>
        </w:tc>
        <w:tc>
          <w:tcPr>
            <w:tcW w:w="1354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대상 / 비대상</w:t>
            </w: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종</w:t>
            </w:r>
            <w:r w:rsidR="00316652" w:rsidRPr="00942E62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교</w:t>
            </w:r>
          </w:p>
        </w:tc>
        <w:tc>
          <w:tcPr>
            <w:tcW w:w="134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5147D3" w:rsidP="008C217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본인</w:t>
            </w:r>
            <w:r w:rsidR="00E90752" w:rsidRPr="00942E62">
              <w:rPr>
                <w:rFonts w:ascii="맑은 고딕" w:eastAsia="맑은 고딕" w:hAnsi="맑은 고딕" w:hint="eastAsia"/>
                <w:b/>
                <w:bCs/>
              </w:rPr>
              <w:t>축복</w:t>
            </w:r>
            <w:r w:rsidR="008C217B">
              <w:rPr>
                <w:rFonts w:ascii="맑은 고딕" w:eastAsia="맑은 고딕" w:hAnsi="맑은 고딕" w:hint="eastAsia"/>
                <w:b/>
                <w:bCs/>
              </w:rPr>
              <w:t>가정</w:t>
            </w:r>
          </w:p>
        </w:tc>
        <w:tc>
          <w:tcPr>
            <w:tcW w:w="1212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취미</w:t>
            </w:r>
          </w:p>
        </w:tc>
        <w:tc>
          <w:tcPr>
            <w:tcW w:w="1340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특기</w:t>
            </w:r>
          </w:p>
        </w:tc>
        <w:tc>
          <w:tcPr>
            <w:tcW w:w="2694" w:type="dxa"/>
            <w:gridSpan w:val="4"/>
            <w:vAlign w:val="center"/>
          </w:tcPr>
          <w:p w:rsidR="00E90752" w:rsidRPr="00942E62" w:rsidRDefault="005147D3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 xml:space="preserve">: </w:t>
            </w:r>
            <w:r w:rsidR="00E90752" w:rsidRPr="00942E62">
              <w:rPr>
                <w:rFonts w:ascii="맑은 고딕" w:eastAsia="맑은 고딕" w:hAnsi="맑은 고딕" w:hint="eastAsia"/>
                <w:bCs/>
              </w:rPr>
              <w:t>상   중   하</w:t>
            </w:r>
          </w:p>
        </w:tc>
        <w:tc>
          <w:tcPr>
            <w:tcW w:w="134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</w:rPr>
            </w:pPr>
            <w:r w:rsidRPr="00942E62">
              <w:rPr>
                <w:rFonts w:ascii="맑은 고딕" w:eastAsia="맑은 고딕" w:hAnsi="맑은 고딕" w:hint="eastAsia"/>
                <w:b/>
              </w:rPr>
              <w:t>외국어</w:t>
            </w:r>
          </w:p>
        </w:tc>
        <w:tc>
          <w:tcPr>
            <w:tcW w:w="2552" w:type="dxa"/>
            <w:gridSpan w:val="4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TOEIC:        JPT: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신체사항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신장</w:t>
            </w: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Cm</w:t>
            </w:r>
          </w:p>
        </w:tc>
        <w:tc>
          <w:tcPr>
            <w:tcW w:w="1075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체중</w:t>
            </w:r>
          </w:p>
        </w:tc>
        <w:tc>
          <w:tcPr>
            <w:tcW w:w="1086" w:type="dxa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Kg</w:t>
            </w:r>
          </w:p>
        </w:tc>
        <w:tc>
          <w:tcPr>
            <w:tcW w:w="1075" w:type="dxa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시력</w:t>
            </w:r>
          </w:p>
        </w:tc>
        <w:tc>
          <w:tcPr>
            <w:tcW w:w="1074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(좌)</w:t>
            </w: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(우)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혈액형</w:t>
            </w:r>
          </w:p>
        </w:tc>
        <w:tc>
          <w:tcPr>
            <w:tcW w:w="942" w:type="dxa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형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vMerge w:val="restart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병역사항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군별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병과</w:t>
            </w:r>
          </w:p>
        </w:tc>
        <w:tc>
          <w:tcPr>
            <w:tcW w:w="1075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계급</w:t>
            </w:r>
          </w:p>
        </w:tc>
        <w:tc>
          <w:tcPr>
            <w:tcW w:w="3235" w:type="dxa"/>
            <w:gridSpan w:val="4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복무기간</w:t>
            </w:r>
          </w:p>
        </w:tc>
        <w:tc>
          <w:tcPr>
            <w:tcW w:w="3084" w:type="dxa"/>
            <w:gridSpan w:val="5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</w:t>
            </w:r>
            <w:r w:rsidR="005400C5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면제사유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vMerge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5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61" w:type="dxa"/>
            <w:gridSpan w:val="2"/>
            <w:vAlign w:val="center"/>
          </w:tcPr>
          <w:p w:rsidR="00E90752" w:rsidRPr="00942E62" w:rsidRDefault="00E90752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4" w:type="dxa"/>
            <w:gridSpan w:val="2"/>
            <w:vAlign w:val="center"/>
          </w:tcPr>
          <w:p w:rsidR="00E90752" w:rsidRPr="00942E62" w:rsidRDefault="00E90752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84" w:type="dxa"/>
            <w:gridSpan w:val="5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356"/>
        <w:gridCol w:w="1312"/>
        <w:gridCol w:w="787"/>
        <w:gridCol w:w="2283"/>
        <w:gridCol w:w="1541"/>
        <w:gridCol w:w="1421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PC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능력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활용가능 S/W</w:t>
            </w:r>
          </w:p>
        </w:tc>
        <w:tc>
          <w:tcPr>
            <w:tcW w:w="1332" w:type="dxa"/>
            <w:tcMar>
              <w:left w:w="0" w:type="dxa"/>
              <w:right w:w="0" w:type="dxa"/>
            </w:tcMar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proofErr w:type="spellStart"/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숙련정도</w:t>
            </w:r>
            <w:proofErr w:type="spellEnd"/>
          </w:p>
        </w:tc>
        <w:tc>
          <w:tcPr>
            <w:tcW w:w="794" w:type="dxa"/>
            <w:vMerge w:val="restart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자격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/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면허</w:t>
            </w: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종류</w:t>
            </w: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취득일</w:t>
            </w: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proofErr w:type="spellStart"/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발령처</w:t>
            </w:r>
            <w:proofErr w:type="spellEnd"/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</w:t>
            </w:r>
            <w:proofErr w:type="gramEnd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하</w:t>
            </w:r>
          </w:p>
        </w:tc>
        <w:tc>
          <w:tcPr>
            <w:tcW w:w="794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</w:t>
            </w:r>
            <w:proofErr w:type="gramEnd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하</w:t>
            </w:r>
          </w:p>
        </w:tc>
        <w:tc>
          <w:tcPr>
            <w:tcW w:w="794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</w:t>
            </w:r>
            <w:proofErr w:type="gramEnd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하</w:t>
            </w:r>
          </w:p>
        </w:tc>
        <w:tc>
          <w:tcPr>
            <w:tcW w:w="794" w:type="dxa"/>
            <w:vMerge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14"/>
        <w:gridCol w:w="1693"/>
        <w:gridCol w:w="953"/>
        <w:gridCol w:w="1688"/>
        <w:gridCol w:w="2632"/>
        <w:gridCol w:w="1321"/>
        <w:gridCol w:w="1203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proofErr w:type="gramStart"/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 xml:space="preserve">경  </w:t>
            </w:r>
            <w:proofErr w:type="spellStart"/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력</w:t>
            </w:r>
            <w:proofErr w:type="spellEnd"/>
            <w:proofErr w:type="gramEnd"/>
          </w:p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</w:p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  항</w:t>
            </w:r>
            <w:proofErr w:type="gramEnd"/>
          </w:p>
        </w:tc>
        <w:tc>
          <w:tcPr>
            <w:tcW w:w="1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근무처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직</w:t>
            </w:r>
            <w:r w:rsidR="00316652" w:rsidRPr="00942E62">
              <w:rPr>
                <w:rFonts w:ascii="맑은 고딕" w:eastAsia="맑은 고딕" w:hAnsi="맑은 고딕" w:cs="Arial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위</w:t>
            </w:r>
          </w:p>
        </w:tc>
        <w:tc>
          <w:tcPr>
            <w:tcW w:w="1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부서/담당업무</w:t>
            </w:r>
          </w:p>
        </w:tc>
        <w:tc>
          <w:tcPr>
            <w:tcW w:w="2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근무기간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급여(연간)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퇴사사유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3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377"/>
        <w:gridCol w:w="1254"/>
        <w:gridCol w:w="1417"/>
        <w:gridCol w:w="1418"/>
        <w:gridCol w:w="992"/>
        <w:gridCol w:w="1511"/>
        <w:gridCol w:w="3376"/>
      </w:tblGrid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가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족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1254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관 계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성 명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축복가정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나이</w:t>
            </w:r>
          </w:p>
        </w:tc>
        <w:tc>
          <w:tcPr>
            <w:tcW w:w="1511" w:type="dxa"/>
            <w:tcBorders>
              <w:top w:val="single" w:sz="12" w:space="0" w:color="auto"/>
            </w:tcBorders>
            <w:shd w:val="clear" w:color="auto" w:fill="F3F3F3"/>
          </w:tcPr>
          <w:p w:rsidR="005147D3" w:rsidRDefault="005147D3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직업</w:t>
            </w:r>
          </w:p>
        </w:tc>
        <w:tc>
          <w:tcPr>
            <w:tcW w:w="33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3F3F3"/>
          </w:tcPr>
          <w:p w:rsidR="005147D3" w:rsidRDefault="005147D3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동거여부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부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모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형/제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처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자</w:t>
            </w:r>
            <w:r w:rsidR="00C57B14">
              <w:rPr>
                <w:rFonts w:ascii="맑은 고딕" w:eastAsia="맑은 고딕" w:hAnsi="맑은 고딕" w:cs="Arial" w:hint="eastAsia"/>
              </w:rPr>
              <w:t>/</w:t>
            </w:r>
            <w:r>
              <w:rPr>
                <w:rFonts w:ascii="맑은 고딕" w:eastAsia="맑은 고딕" w:hAnsi="맑은 고딕" w:cs="Arial" w:hint="eastAsia"/>
              </w:rPr>
              <w:t>녀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  <w:tcBorders>
              <w:bottom w:val="single" w:sz="12" w:space="0" w:color="auto"/>
            </w:tcBorders>
          </w:tcPr>
          <w:p w:rsidR="005147D3" w:rsidRDefault="005147D3" w:rsidP="005147D3">
            <w:pPr>
              <w:jc w:val="center"/>
            </w:pPr>
          </w:p>
        </w:tc>
        <w:tc>
          <w:tcPr>
            <w:tcW w:w="33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942E62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</w:tbl>
    <w:p w:rsidR="00EF1718" w:rsidRPr="007A1344" w:rsidRDefault="00EF1718" w:rsidP="00221246">
      <w:pPr>
        <w:jc w:val="center"/>
        <w:rPr>
          <w:rFonts w:ascii="맑은 고딕" w:eastAsia="맑은 고딕" w:hAnsi="맑은 고딕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자기 소개서</w:t>
      </w: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1. 입사지원 동기 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221246" w:rsidRPr="00221246" w:rsidRDefault="00221246" w:rsidP="00221246">
      <w:pPr>
        <w:pStyle w:val="aa"/>
        <w:numPr>
          <w:ilvl w:val="0"/>
          <w:numId w:val="16"/>
        </w:numPr>
        <w:spacing w:line="240" w:lineRule="auto"/>
        <w:rPr>
          <w:rFonts w:ascii="맑은 고딕" w:eastAsia="맑은 고딕" w:hAnsi="맑은 고딕"/>
        </w:rPr>
      </w:pPr>
      <w:proofErr w:type="spellStart"/>
      <w:r w:rsidRPr="00221246">
        <w:rPr>
          <w:rFonts w:ascii="맑은 고딕" w:eastAsia="맑은 고딕" w:hAnsi="맑은 고딕" w:hint="eastAsia"/>
        </w:rPr>
        <w:t>하기란에</w:t>
      </w:r>
      <w:proofErr w:type="spellEnd"/>
      <w:r w:rsidRPr="00221246">
        <w:rPr>
          <w:rFonts w:ascii="맑은 고딕" w:eastAsia="맑은 고딕" w:hAnsi="맑은 고딕" w:hint="eastAsia"/>
        </w:rPr>
        <w:t xml:space="preserve"> 체크표시 바랍니다.</w:t>
      </w:r>
    </w:p>
    <w:p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 xml:space="preserve">채용공고는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□통일세계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</w:t>
      </w:r>
      <w:proofErr w:type="spellStart"/>
      <w:r w:rsidRPr="00221246">
        <w:rPr>
          <w:rFonts w:ascii="맑은 고딕" w:eastAsia="맑은 고딕" w:hAnsi="맑은 고딕" w:hint="eastAsia"/>
        </w:rPr>
        <w:t>통일교</w:t>
      </w:r>
      <w:proofErr w:type="spellEnd"/>
      <w:r w:rsidRPr="00221246">
        <w:rPr>
          <w:rFonts w:ascii="맑은 고딕" w:eastAsia="맑은 고딕" w:hAnsi="맑은 고딕" w:hint="eastAsia"/>
        </w:rPr>
        <w:t xml:space="preserve"> 홈페이지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□천주청평수련원 홈페이지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□지인의 추천을 </w:t>
      </w:r>
    </w:p>
    <w:p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>통해서 알게 되었다.</w:t>
      </w:r>
    </w:p>
    <w:p w:rsidR="00221246" w:rsidRPr="00221246" w:rsidRDefault="00221246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2. 성장과정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3. </w:t>
      </w:r>
      <w:r w:rsidR="00492FDB" w:rsidRPr="009A4735">
        <w:rPr>
          <w:rFonts w:ascii="맑은 고딕" w:eastAsia="맑은 고딕" w:hAnsi="맑은 고딕" w:hint="eastAsia"/>
          <w:b/>
        </w:rPr>
        <w:t>신앙생활</w:t>
      </w:r>
      <w:r w:rsidR="004F369A">
        <w:rPr>
          <w:rFonts w:ascii="맑은 고딕" w:eastAsia="맑은 고딕" w:hAnsi="맑은 고딕" w:hint="eastAsia"/>
          <w:b/>
        </w:rPr>
        <w:t xml:space="preserve"> </w:t>
      </w:r>
      <w:r w:rsidR="00492FDB" w:rsidRPr="009A4735">
        <w:rPr>
          <w:rFonts w:ascii="맑은 고딕" w:eastAsia="맑은 고딕" w:hAnsi="맑은 고딕" w:hint="eastAsia"/>
          <w:b/>
        </w:rPr>
        <w:t>(입교과정 및 이후 교회 활동 등)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4. </w:t>
      </w:r>
      <w:r w:rsidR="00492FDB" w:rsidRPr="009A4735">
        <w:rPr>
          <w:rFonts w:ascii="맑은 고딕" w:eastAsia="맑은 고딕" w:hAnsi="맑은 고딕" w:hint="eastAsia"/>
          <w:b/>
        </w:rPr>
        <w:t>원리강론 중에서 가장 인상 깊었던 부분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5. </w:t>
      </w:r>
      <w:r w:rsidR="00492FDB" w:rsidRPr="009A4735">
        <w:rPr>
          <w:rFonts w:ascii="맑은 고딕" w:eastAsia="맑은 고딕" w:hAnsi="맑은 고딕" w:hint="eastAsia"/>
          <w:b/>
        </w:rPr>
        <w:t>본인에게 있어</w:t>
      </w:r>
      <w:r w:rsidR="005400C5" w:rsidRPr="009A4735">
        <w:rPr>
          <w:rFonts w:ascii="맑은 고딕" w:eastAsia="맑은 고딕" w:hAnsi="맑은 고딕" w:hint="eastAsia"/>
          <w:b/>
        </w:rPr>
        <w:t>서</w:t>
      </w:r>
      <w:r w:rsidR="00492FDB" w:rsidRPr="009A4735">
        <w:rPr>
          <w:rFonts w:ascii="맑은 고딕" w:eastAsia="맑은 고딕" w:hAnsi="맑은 고딕" w:hint="eastAsia"/>
          <w:b/>
        </w:rPr>
        <w:t xml:space="preserve"> </w:t>
      </w:r>
      <w:proofErr w:type="spellStart"/>
      <w:r w:rsidR="009A4735" w:rsidRPr="009A4735">
        <w:rPr>
          <w:rFonts w:ascii="맑은 고딕" w:eastAsia="맑은 고딕" w:hAnsi="맑은 고딕" w:hint="eastAsia"/>
          <w:b/>
        </w:rPr>
        <w:t>참부모님이</w:t>
      </w:r>
      <w:proofErr w:type="spellEnd"/>
      <w:r w:rsidR="005400C5" w:rsidRPr="009A4735">
        <w:rPr>
          <w:rFonts w:ascii="맑은 고딕" w:eastAsia="맑은 고딕" w:hAnsi="맑은 고딕" w:hint="eastAsia"/>
          <w:b/>
        </w:rPr>
        <w:t xml:space="preserve"> 주는 의미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9A4735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6. </w:t>
      </w:r>
      <w:r w:rsidR="0005475E" w:rsidRPr="009A4735">
        <w:rPr>
          <w:rFonts w:ascii="맑은 고딕" w:eastAsia="맑은 고딕" w:hAnsi="맑은 고딕" w:hint="eastAsia"/>
          <w:b/>
        </w:rPr>
        <w:t xml:space="preserve">본인의 </w:t>
      </w:r>
      <w:r w:rsidRPr="009A4735">
        <w:rPr>
          <w:rFonts w:ascii="맑은 고딕" w:eastAsia="맑은 고딕" w:hAnsi="맑은 고딕" w:hint="eastAsia"/>
          <w:b/>
        </w:rPr>
        <w:t>핵심역량</w:t>
      </w:r>
      <w:r w:rsidR="004F369A">
        <w:rPr>
          <w:rFonts w:ascii="맑은 고딕" w:eastAsia="맑은 고딕" w:hAnsi="맑은 고딕" w:hint="eastAsia"/>
          <w:b/>
        </w:rPr>
        <w:t xml:space="preserve"> </w:t>
      </w:r>
      <w:r w:rsidR="0005475E" w:rsidRPr="009A4735">
        <w:rPr>
          <w:rFonts w:ascii="맑은 고딕" w:eastAsia="맑은 고딕" w:hAnsi="맑은 고딕" w:hint="eastAsia"/>
          <w:b/>
        </w:rPr>
        <w:t>(과거 경력에서 나타나는)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221246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221246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7. 직무관련 교육사항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3"/>
        <w:gridCol w:w="3074"/>
        <w:gridCol w:w="2811"/>
        <w:gridCol w:w="1700"/>
      </w:tblGrid>
      <w:tr w:rsidR="00EF1718" w:rsidRPr="00221246" w:rsidTr="00C955DC">
        <w:trPr>
          <w:trHeight w:val="487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일정(기간)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교육명</w:t>
            </w:r>
            <w:proofErr w:type="spellEnd"/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주관처</w:t>
            </w:r>
            <w:proofErr w:type="spellEnd"/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장소</w:t>
            </w: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8. 주요포상여부 (대학교 ~ 현재까지)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:rsidTr="00C955DC">
        <w:trPr>
          <w:trHeight w:val="433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수상일자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수상명</w:t>
            </w:r>
            <w:proofErr w:type="spellEnd"/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시행기관</w:t>
            </w:r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시상자명</w:t>
            </w: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492FDB" w:rsidRPr="009A4735" w:rsidRDefault="00492FDB" w:rsidP="00221246">
      <w:pPr>
        <w:pStyle w:val="aa"/>
        <w:spacing w:line="240" w:lineRule="auto"/>
        <w:ind w:left="400" w:hangingChars="200" w:hanging="400"/>
        <w:jc w:val="left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9. 천주청평수련원 40일 수련 참석여부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2268"/>
        <w:gridCol w:w="4111"/>
        <w:gridCol w:w="2515"/>
      </w:tblGrid>
      <w:tr w:rsidR="00492FDB" w:rsidRPr="00221246" w:rsidTr="00492FDB">
        <w:trPr>
          <w:trHeight w:val="489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No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참석기간</w:t>
            </w:r>
          </w:p>
        </w:tc>
        <w:tc>
          <w:tcPr>
            <w:tcW w:w="411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참석사유</w:t>
            </w:r>
          </w:p>
        </w:tc>
        <w:tc>
          <w:tcPr>
            <w:tcW w:w="2515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비고</w:t>
            </w: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:rsidR="00492FDB" w:rsidRPr="004D5A48" w:rsidRDefault="00492FDB" w:rsidP="009A4735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492FDB" w:rsidRPr="004D5A48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2</w:t>
            </w:r>
          </w:p>
        </w:tc>
        <w:tc>
          <w:tcPr>
            <w:tcW w:w="2268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3</w:t>
            </w:r>
          </w:p>
        </w:tc>
        <w:tc>
          <w:tcPr>
            <w:tcW w:w="2268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492FDB" w:rsidRPr="00221246" w:rsidRDefault="00492FDB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221246" w:rsidRDefault="00492FDB" w:rsidP="00EE736B">
      <w:pPr>
        <w:pStyle w:val="aa"/>
        <w:spacing w:line="240" w:lineRule="auto"/>
        <w:ind w:left="426" w:hangingChars="213" w:hanging="4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10</w:t>
      </w:r>
      <w:r w:rsidR="00EF1718" w:rsidRPr="009A4735">
        <w:rPr>
          <w:rFonts w:ascii="맑은 고딕" w:eastAsia="맑은 고딕" w:hAnsi="맑은 고딕" w:hint="eastAsia"/>
          <w:b/>
        </w:rPr>
        <w:t xml:space="preserve">. </w:t>
      </w:r>
      <w:proofErr w:type="spellStart"/>
      <w:r w:rsidR="00EF1718" w:rsidRPr="009A4735">
        <w:rPr>
          <w:rFonts w:ascii="맑은 고딕" w:eastAsia="맑은 고딕" w:hAnsi="맑은 고딕" w:hint="eastAsia"/>
          <w:b/>
        </w:rPr>
        <w:t>청평내</w:t>
      </w:r>
      <w:proofErr w:type="spellEnd"/>
      <w:r w:rsidR="00EF1718" w:rsidRPr="009A4735">
        <w:rPr>
          <w:rFonts w:ascii="맑은 고딕" w:eastAsia="맑은 고딕" w:hAnsi="맑은 고딕" w:hint="eastAsia"/>
          <w:b/>
        </w:rPr>
        <w:t xml:space="preserve"> </w:t>
      </w:r>
      <w:proofErr w:type="spellStart"/>
      <w:r w:rsidR="00EF1718" w:rsidRPr="009A4735">
        <w:rPr>
          <w:rFonts w:ascii="맑은 고딕" w:eastAsia="맑은 고딕" w:hAnsi="맑은 고딕" w:hint="eastAsia"/>
          <w:b/>
        </w:rPr>
        <w:t>타기관</w:t>
      </w:r>
      <w:proofErr w:type="spellEnd"/>
      <w:r w:rsidR="00EF1718" w:rsidRPr="009A4735">
        <w:rPr>
          <w:rFonts w:ascii="맑은 고딕" w:eastAsia="맑은 고딕" w:hAnsi="맑은 고딕" w:hint="eastAsia"/>
          <w:b/>
        </w:rPr>
        <w:t xml:space="preserve"> 지원여부</w:t>
      </w:r>
      <w:r w:rsidR="00EF1718" w:rsidRPr="00221246">
        <w:rPr>
          <w:rFonts w:ascii="맑은 고딕" w:eastAsia="맑은 고딕" w:hAnsi="맑은 고딕" w:hint="eastAsia"/>
        </w:rPr>
        <w:t xml:space="preserve">: 청심병원, </w:t>
      </w:r>
      <w:proofErr w:type="spellStart"/>
      <w:r w:rsidR="00EF1718" w:rsidRPr="00221246">
        <w:rPr>
          <w:rFonts w:ascii="맑은 고딕" w:eastAsia="맑은 고딕" w:hAnsi="맑은 고딕" w:hint="eastAsia"/>
        </w:rPr>
        <w:t>청심빌리지</w:t>
      </w:r>
      <w:proofErr w:type="spellEnd"/>
      <w:r w:rsidR="00EF1718" w:rsidRPr="00221246">
        <w:rPr>
          <w:rFonts w:ascii="맑은 고딕" w:eastAsia="맑은 고딕" w:hAnsi="맑은 고딕" w:hint="eastAsia"/>
        </w:rPr>
        <w:t xml:space="preserve">, 청심국제중고등학교, </w:t>
      </w:r>
      <w:r w:rsidR="004F369A">
        <w:rPr>
          <w:rFonts w:ascii="맑은 고딕" w:eastAsia="맑은 고딕" w:hAnsi="맑은 고딕" w:hint="eastAsia"/>
        </w:rPr>
        <w:t>(유)</w:t>
      </w:r>
      <w:r w:rsidR="005400C5" w:rsidRPr="00221246">
        <w:rPr>
          <w:rFonts w:ascii="맑은 고딕" w:eastAsia="맑은 고딕" w:hAnsi="맑은 고딕" w:hint="eastAsia"/>
        </w:rPr>
        <w:t xml:space="preserve">청심, </w:t>
      </w:r>
      <w:proofErr w:type="spellStart"/>
      <w:r w:rsidR="004F369A">
        <w:rPr>
          <w:rFonts w:ascii="맑은 고딕" w:eastAsia="맑은 고딕" w:hAnsi="맑은 고딕" w:hint="eastAsia"/>
        </w:rPr>
        <w:t>팜스코</w:t>
      </w:r>
      <w:proofErr w:type="spellEnd"/>
      <w:r w:rsidR="005400C5" w:rsidRPr="00221246">
        <w:rPr>
          <w:rFonts w:ascii="맑은 고딕" w:eastAsia="맑은 고딕" w:hAnsi="맑은 고딕" w:hint="eastAsia"/>
        </w:rPr>
        <w:t xml:space="preserve">, </w:t>
      </w:r>
      <w:proofErr w:type="spellStart"/>
      <w:r w:rsidR="004F369A">
        <w:rPr>
          <w:rFonts w:ascii="맑은 고딕" w:eastAsia="맑은 고딕" w:hAnsi="맑은 고딕" w:hint="eastAsia"/>
        </w:rPr>
        <w:t>천정궁박물관</w:t>
      </w:r>
      <w:proofErr w:type="spellEnd"/>
      <w:r w:rsidR="00EE736B">
        <w:rPr>
          <w:rFonts w:ascii="맑은 고딕" w:eastAsia="맑은 고딕" w:hAnsi="맑은 고딕" w:hint="eastAsia"/>
        </w:rPr>
        <w:t xml:space="preserve">, 청심평화월드센터, 청심IT, </w:t>
      </w:r>
      <w:r w:rsidR="004F369A">
        <w:rPr>
          <w:rFonts w:ascii="맑은 고딕" w:eastAsia="맑은 고딕" w:hAnsi="맑은 고딕" w:hint="eastAsia"/>
        </w:rPr>
        <w:t>청심국제</w:t>
      </w:r>
      <w:r w:rsidR="00EF1718" w:rsidRPr="00221246">
        <w:rPr>
          <w:rFonts w:ascii="맑은 고딕" w:eastAsia="맑은 고딕" w:hAnsi="맑은 고딕" w:hint="eastAsia"/>
        </w:rPr>
        <w:t>청소년수련원(청아캠프</w:t>
      </w:r>
      <w:r w:rsidR="00221246">
        <w:rPr>
          <w:rFonts w:ascii="맑은 고딕" w:eastAsia="맑은 고딕" w:hAnsi="맑은 고딕" w:hint="eastAsia"/>
        </w:rPr>
        <w:t>) 등의</w:t>
      </w:r>
      <w:r w:rsidR="00EF1718" w:rsidRPr="00221246">
        <w:rPr>
          <w:rFonts w:ascii="맑은 고딕" w:eastAsia="맑은 고딕" w:hAnsi="맑은 고딕" w:hint="eastAsia"/>
        </w:rPr>
        <w:t xml:space="preserve"> </w:t>
      </w:r>
      <w:r w:rsidR="005400C5" w:rsidRPr="00221246">
        <w:rPr>
          <w:rFonts w:ascii="맑은 고딕" w:eastAsia="맑은 고딕" w:hAnsi="맑은 고딕" w:hint="eastAsia"/>
          <w:b/>
        </w:rPr>
        <w:t xml:space="preserve">관련 </w:t>
      </w:r>
      <w:r w:rsidR="00EF1718" w:rsidRPr="00221246">
        <w:rPr>
          <w:rFonts w:ascii="맑은 고딕" w:eastAsia="맑은 고딕" w:hAnsi="맑은 고딕" w:hint="eastAsia"/>
          <w:b/>
        </w:rPr>
        <w:t>기관에</w:t>
      </w:r>
      <w:r w:rsidR="00EF1718" w:rsidRPr="00221246">
        <w:rPr>
          <w:rFonts w:ascii="맑은 고딕" w:eastAsia="맑은 고딕" w:hAnsi="맑은 고딕" w:hint="eastAsia"/>
        </w:rPr>
        <w:t xml:space="preserve"> 지원경력이 있을 경우 작성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:rsidTr="00221246">
        <w:trPr>
          <w:trHeight w:val="489"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지원일자</w:t>
            </w:r>
          </w:p>
        </w:tc>
        <w:tc>
          <w:tcPr>
            <w:tcW w:w="30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기관명</w:t>
            </w:r>
            <w:proofErr w:type="spellEnd"/>
          </w:p>
        </w:tc>
        <w:tc>
          <w:tcPr>
            <w:tcW w:w="281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지원분야</w:t>
            </w:r>
          </w:p>
        </w:tc>
        <w:tc>
          <w:tcPr>
            <w:tcW w:w="172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지원결과</w:t>
            </w:r>
          </w:p>
        </w:tc>
      </w:tr>
      <w:tr w:rsidR="00EF1718" w:rsidRPr="00221246" w:rsidTr="00221246">
        <w:trPr>
          <w:trHeight w:val="363"/>
        </w:trPr>
        <w:tc>
          <w:tcPr>
            <w:tcW w:w="2425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rPr>
          <w:trHeight w:val="363"/>
        </w:trPr>
        <w:tc>
          <w:tcPr>
            <w:tcW w:w="2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A25DF" w:rsidRPr="00221246" w:rsidRDefault="00EA25DF" w:rsidP="00EA25DF">
      <w:pPr>
        <w:pStyle w:val="aa"/>
        <w:spacing w:line="240" w:lineRule="auto"/>
        <w:ind w:left="2626" w:hangingChars="1313" w:hanging="26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</w:t>
      </w:r>
      <w:r>
        <w:rPr>
          <w:rFonts w:ascii="맑은 고딕" w:eastAsia="맑은 고딕" w:hAnsi="맑은 고딕" w:hint="eastAsia"/>
          <w:b/>
        </w:rPr>
        <w:t>1</w:t>
      </w:r>
      <w:r w:rsidRPr="009A4735">
        <w:rPr>
          <w:rFonts w:ascii="맑은 고딕" w:eastAsia="맑은 고딕" w:hAnsi="맑은 고딕" w:hint="eastAsia"/>
          <w:b/>
        </w:rPr>
        <w:t xml:space="preserve">. </w:t>
      </w:r>
      <w:proofErr w:type="spellStart"/>
      <w:r w:rsidRPr="009A4735">
        <w:rPr>
          <w:rFonts w:ascii="맑은 고딕" w:eastAsia="맑은 고딕" w:hAnsi="맑은 고딕" w:hint="eastAsia"/>
          <w:b/>
        </w:rPr>
        <w:t>청평</w:t>
      </w:r>
      <w:r>
        <w:rPr>
          <w:rFonts w:ascii="맑은 고딕" w:eastAsia="맑은 고딕" w:hAnsi="맑은 고딕" w:hint="eastAsia"/>
          <w:b/>
        </w:rPr>
        <w:t>기관</w:t>
      </w:r>
      <w:r w:rsidRPr="009A4735">
        <w:rPr>
          <w:rFonts w:ascii="맑은 고딕" w:eastAsia="맑은 고딕" w:hAnsi="맑은 고딕" w:hint="eastAsia"/>
          <w:b/>
        </w:rPr>
        <w:t>내</w:t>
      </w:r>
      <w:proofErr w:type="spellEnd"/>
      <w:r w:rsidRPr="009A4735">
        <w:rPr>
          <w:rFonts w:ascii="맑은 고딕" w:eastAsia="맑은 고딕" w:hAnsi="맑은 고딕" w:hint="eastAsia"/>
          <w:b/>
        </w:rPr>
        <w:t xml:space="preserve"> </w:t>
      </w:r>
      <w:r>
        <w:rPr>
          <w:rFonts w:ascii="맑은 고딕" w:eastAsia="맑은 고딕" w:hAnsi="맑은 고딕" w:hint="eastAsia"/>
          <w:b/>
        </w:rPr>
        <w:t>친인척 근무현황</w:t>
      </w:r>
    </w:p>
    <w:tbl>
      <w:tblPr>
        <w:tblW w:w="10019" w:type="dxa"/>
        <w:tblInd w:w="2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410"/>
        <w:gridCol w:w="1559"/>
        <w:gridCol w:w="1559"/>
        <w:gridCol w:w="1701"/>
        <w:gridCol w:w="2790"/>
      </w:tblGrid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E736B" w:rsidP="00EA25DF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EE736B">
              <w:rPr>
                <w:rFonts w:ascii="맑은 고딕" w:eastAsia="맑은 고딕" w:hAnsi="맑은 고딕" w:cs="Arial" w:hint="eastAsia"/>
              </w:rPr>
              <w:t>성명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근무처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직 위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부서/담당업무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본인과의 관계</w:t>
            </w:r>
          </w:p>
        </w:tc>
      </w:tr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:rsidR="001536E2" w:rsidRPr="007A1344" w:rsidRDefault="001536E2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2E62">
        <w:rPr>
          <w:rFonts w:ascii="맑은 고딕" w:eastAsia="맑은 고딕" w:hAnsi="맑은 고딕"/>
          <w:bCs/>
          <w:sz w:val="22"/>
          <w:szCs w:val="22"/>
        </w:rPr>
        <w:br w:type="page"/>
      </w:r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경 </w:t>
      </w:r>
      <w:proofErr w:type="spellStart"/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력</w:t>
      </w:r>
      <w:proofErr w:type="spellEnd"/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기 술 서</w:t>
      </w:r>
    </w:p>
    <w:tbl>
      <w:tblPr>
        <w:tblW w:w="10404" w:type="dxa"/>
        <w:jc w:val="center"/>
        <w:tblInd w:w="1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4"/>
      </w:tblGrid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(직무경력을 중심으로 기술할 것)</w:t>
            </w: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1279"/>
          <w:jc w:val="center"/>
        </w:trPr>
        <w:tc>
          <w:tcPr>
            <w:tcW w:w="10404" w:type="dxa"/>
            <w:shd w:val="clear" w:color="auto" w:fill="F3F3F3"/>
            <w:vAlign w:val="center"/>
          </w:tcPr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jc w:val="center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위 사항이 사실과 상위 없음을 확인합니다.</w:t>
            </w:r>
          </w:p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                   </w:t>
            </w:r>
            <w:proofErr w:type="gramStart"/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20</w:t>
            </w:r>
            <w:r w:rsidR="005400C5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="00F00E86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년</w:t>
            </w:r>
            <w:proofErr w:type="gramEnd"/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월    일</w:t>
            </w:r>
          </w:p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  <w:u w:val="single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지원자 본인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  <w:u w:val="single"/>
              </w:rPr>
              <w:t xml:space="preserve">             (인 또는 서명)</w:t>
            </w:r>
          </w:p>
        </w:tc>
      </w:tr>
    </w:tbl>
    <w:p w:rsidR="001536E2" w:rsidRPr="00942E62" w:rsidRDefault="001536E2" w:rsidP="006930E3">
      <w:pPr>
        <w:widowControl/>
        <w:wordWrap/>
        <w:autoSpaceDE/>
        <w:autoSpaceDN/>
        <w:jc w:val="right"/>
        <w:rPr>
          <w:rFonts w:ascii="맑은 고딕" w:eastAsia="맑은 고딕" w:hAnsi="맑은 고딕"/>
          <w:bCs/>
          <w:sz w:val="22"/>
          <w:szCs w:val="22"/>
        </w:rPr>
      </w:pPr>
    </w:p>
    <w:sectPr w:rsidR="001536E2" w:rsidRPr="00942E62" w:rsidSect="00FF4A49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1134" w:right="851" w:bottom="1134" w:left="85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D8B" w:rsidRDefault="00355D8B">
      <w:r>
        <w:separator/>
      </w:r>
    </w:p>
  </w:endnote>
  <w:endnote w:type="continuationSeparator" w:id="0">
    <w:p w:rsidR="00355D8B" w:rsidRDefault="00355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-2002">
    <w:charset w:val="81"/>
    <w:family w:val="roman"/>
    <w:pitch w:val="variable"/>
    <w:sig w:usb0="800002A7" w:usb1="0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sia태명조">
    <w:panose1 w:val="00000000000000000000"/>
    <w:charset w:val="81"/>
    <w:family w:val="roman"/>
    <w:notTrueType/>
    <w:pitch w:val="variable"/>
    <w:sig w:usb0="800002A7" w:usb1="09D7FCFB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F6A" w:rsidRPr="007A1344" w:rsidRDefault="007A1344" w:rsidP="007A1344">
    <w:pPr>
      <w:pStyle w:val="a5"/>
      <w:jc w:val="center"/>
      <w:rPr>
        <w:rFonts w:ascii="맑은 고딕" w:eastAsia="맑은 고딕" w:hAnsi="맑은 고딕"/>
        <w:noProof/>
        <w:sz w:val="22"/>
        <w:szCs w:val="22"/>
      </w:rPr>
    </w:pPr>
    <w:r>
      <w:rPr>
        <w:rFonts w:ascii="맑은 고딕" w:eastAsia="맑은 고딕" w:hAnsi="맑은 고딕"/>
        <w:b/>
        <w:noProof/>
        <w:sz w:val="24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DC47277" wp14:editId="74683697">
              <wp:simplePos x="0" y="0"/>
              <wp:positionH relativeFrom="column">
                <wp:posOffset>-122555</wp:posOffset>
              </wp:positionH>
              <wp:positionV relativeFrom="paragraph">
                <wp:posOffset>-64770</wp:posOffset>
              </wp:positionV>
              <wp:extent cx="6716395" cy="0"/>
              <wp:effectExtent l="20320" t="20955" r="26035" b="26670"/>
              <wp:wrapNone/>
              <wp:docPr id="2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71639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" o:spid="_x0000_s1026" type="#_x0000_t32" style="position:absolute;left:0;text-align:left;margin-left:-9.65pt;margin-top:-5.1pt;width:528.85pt;height:0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" strokecolor="#a5a5a5" strokeweight="3pt"/>
          </w:pict>
        </mc:Fallback>
      </mc:AlternateContent>
    </w:r>
    <w:r>
      <w:rPr>
        <w:rFonts w:ascii="맑은 고딕" w:eastAsia="맑은 고딕" w:hAnsi="맑은 고딕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D032654" wp14:editId="5CE25EDF">
              <wp:simplePos x="0" y="0"/>
              <wp:positionH relativeFrom="column">
                <wp:posOffset>635</wp:posOffset>
              </wp:positionH>
              <wp:positionV relativeFrom="paragraph">
                <wp:posOffset>-48260</wp:posOffset>
              </wp:positionV>
              <wp:extent cx="6118225" cy="0"/>
              <wp:effectExtent l="19685" t="18415" r="15240" b="19685"/>
              <wp:wrapNone/>
              <wp:docPr id="1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822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22" o:spid="_x0000_s1026" type="#_x0000_t32" style="position:absolute;left:0;text-align:left;margin-left:.05pt;margin-top:-3.8pt;width:481.7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" strokecolor="#7f7f7f" strokeweight="2.25pt"/>
          </w:pict>
        </mc:Fallback>
      </mc:AlternateContent>
    </w:r>
    <w:r>
      <w:rPr>
        <w:rFonts w:ascii="맑은 고딕" w:eastAsia="맑은 고딕" w:hAnsi="맑은 고딕" w:hint="eastAsia"/>
        <w:noProof/>
        <w:sz w:val="22"/>
        <w:szCs w:val="22"/>
      </w:rPr>
      <w:t xml:space="preserve">                                  </w:t>
    </w:r>
    <w:r w:rsidR="004F369A">
      <w:rPr>
        <w:rFonts w:ascii="맑은 고딕" w:eastAsia="맑은 고딕" w:hAnsi="맑은 고딕" w:hint="eastAsia"/>
        <w:noProof/>
        <w:sz w:val="22"/>
        <w:szCs w:val="22"/>
      </w:rPr>
      <w:t>천주청평수련원</w:t>
    </w:r>
    <w:r>
      <w:rPr>
        <w:rFonts w:ascii="맑은 고딕" w:eastAsia="맑은 고딕" w:hAnsi="맑은 고딕" w:hint="eastAsia"/>
        <w:noProof/>
        <w:sz w:val="22"/>
        <w:szCs w:val="22"/>
      </w:rPr>
      <w:t xml:space="preserve">    </w:t>
    </w:r>
    <w:r w:rsidR="00504F6A" w:rsidRPr="000D1B2A">
      <w:rPr>
        <w:rFonts w:ascii="맑은 고딕" w:eastAsia="맑은 고딕" w:hAnsi="맑은 고딕" w:hint="eastAsia"/>
      </w:rPr>
      <w:t xml:space="preserve">         </w:t>
    </w:r>
    <w:r>
      <w:rPr>
        <w:rFonts w:ascii="맑은 고딕" w:eastAsia="맑은 고딕" w:hAnsi="맑은 고딕" w:hint="eastAsia"/>
      </w:rPr>
      <w:t xml:space="preserve">            </w:t>
    </w:r>
    <w:r w:rsidR="00504F6A" w:rsidRPr="000D1B2A">
      <w:rPr>
        <w:rFonts w:ascii="맑은 고딕" w:eastAsia="맑은 고딕" w:hAnsi="맑은 고딕" w:hint="eastAsia"/>
      </w:rPr>
      <w:t xml:space="preserve">      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PAGE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E670AD">
      <w:rPr>
        <w:rStyle w:val="ad"/>
        <w:rFonts w:ascii="맑은 고딕" w:eastAsia="맑은 고딕" w:hAnsi="맑은 고딕"/>
        <w:noProof/>
      </w:rPr>
      <w:t>1</w:t>
    </w:r>
    <w:r w:rsidR="00DB04EB" w:rsidRPr="000D1B2A">
      <w:rPr>
        <w:rStyle w:val="ad"/>
        <w:rFonts w:ascii="맑은 고딕" w:eastAsia="맑은 고딕" w:hAnsi="맑은 고딕"/>
      </w:rPr>
      <w:fldChar w:fldCharType="end"/>
    </w:r>
    <w:r w:rsidR="000D1B2A" w:rsidRPr="000D1B2A">
      <w:rPr>
        <w:rStyle w:val="ad"/>
        <w:rFonts w:ascii="맑은 고딕" w:eastAsia="맑은 고딕" w:hAnsi="맑은 고딕" w:hint="eastAsia"/>
      </w:rPr>
      <w:t>/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NUMPAGES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E670AD">
      <w:rPr>
        <w:rStyle w:val="ad"/>
        <w:rFonts w:ascii="맑은 고딕" w:eastAsia="맑은 고딕" w:hAnsi="맑은 고딕"/>
        <w:noProof/>
      </w:rPr>
      <w:t>5</w:t>
    </w:r>
    <w:r w:rsidR="00DB04EB" w:rsidRPr="000D1B2A">
      <w:rPr>
        <w:rStyle w:val="ad"/>
        <w:rFonts w:ascii="맑은 고딕" w:eastAsia="맑은 고딕" w:hAnsi="맑은 고딕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D8B" w:rsidRDefault="00355D8B">
      <w:r>
        <w:separator/>
      </w:r>
    </w:p>
  </w:footnote>
  <w:footnote w:type="continuationSeparator" w:id="0">
    <w:p w:rsidR="00355D8B" w:rsidRDefault="00355D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718" w:rsidRDefault="00E670AD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1" o:spid="_x0000_s2062" type="#_x0000_t75" style="position:absolute;left:0;text-align:left;margin-left:0;margin-top:0;width:522.95pt;height:739.7pt;z-index:-251659776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  <w:p w:rsidR="00EF1718" w:rsidRDefault="00EF1718" w:rsidP="003C6361">
    <w:pPr>
      <w:jc w:val="center"/>
    </w:pPr>
    <w:r>
      <w:rPr>
        <w:rFonts w:hint="eastAsia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718" w:rsidRPr="006A6E8C" w:rsidRDefault="00EF1718" w:rsidP="006248F5">
    <w:pPr>
      <w:pStyle w:val="a4"/>
      <w:jc w:val="center"/>
      <w:rPr>
        <w:rFonts w:eastAsia="맑은 고딕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718" w:rsidRDefault="00E670AD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0" o:spid="_x0000_s2061" type="#_x0000_t75" style="position:absolute;left:0;text-align:left;margin-left:0;margin-top:0;width:522.95pt;height:739.7pt;z-index:-251660800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D071C"/>
    <w:multiLevelType w:val="hybridMultilevel"/>
    <w:tmpl w:val="12909364"/>
    <w:lvl w:ilvl="0" w:tplc="5BD8C7C2">
      <w:numFmt w:val="bullet"/>
      <w:lvlText w:val="-"/>
      <w:lvlJc w:val="left"/>
      <w:pPr>
        <w:ind w:left="760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659246C"/>
    <w:multiLevelType w:val="hybridMultilevel"/>
    <w:tmpl w:val="7DA0E9C6"/>
    <w:lvl w:ilvl="0" w:tplc="92765C0A">
      <w:start w:val="1"/>
      <w:numFmt w:val="decimal"/>
      <w:lvlText w:val="%1."/>
      <w:lvlJc w:val="left"/>
      <w:pPr>
        <w:tabs>
          <w:tab w:val="num" w:pos="1555"/>
        </w:tabs>
        <w:ind w:left="15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995"/>
        </w:tabs>
        <w:ind w:left="199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5"/>
        </w:tabs>
        <w:ind w:left="279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195"/>
        </w:tabs>
        <w:ind w:left="319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5"/>
        </w:tabs>
        <w:ind w:left="359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5"/>
        </w:tabs>
        <w:ind w:left="399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395"/>
        </w:tabs>
        <w:ind w:left="439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5"/>
        </w:tabs>
        <w:ind w:left="4795" w:hanging="400"/>
      </w:pPr>
    </w:lvl>
  </w:abstractNum>
  <w:abstractNum w:abstractNumId="2">
    <w:nsid w:val="0DE07529"/>
    <w:multiLevelType w:val="hybridMultilevel"/>
    <w:tmpl w:val="B4662486"/>
    <w:lvl w:ilvl="0" w:tplc="30B27C36">
      <w:start w:val="1"/>
      <w:numFmt w:val="ganada"/>
      <w:lvlText w:val="%1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1" w:tplc="30B27C36">
      <w:start w:val="1"/>
      <w:numFmt w:val="ganada"/>
      <w:lvlText w:val="%2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2" w:tplc="01567FF2">
      <w:start w:val="1"/>
      <w:numFmt w:val="decimal"/>
      <w:lvlText w:val="%3)"/>
      <w:lvlJc w:val="left"/>
      <w:pPr>
        <w:tabs>
          <w:tab w:val="num" w:pos="2520"/>
        </w:tabs>
        <w:ind w:left="2520" w:hanging="400"/>
      </w:pPr>
      <w:rPr>
        <w:rFonts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920"/>
        </w:tabs>
        <w:ind w:left="29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20"/>
        </w:tabs>
        <w:ind w:left="33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20"/>
        </w:tabs>
        <w:ind w:left="41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20"/>
        </w:tabs>
        <w:ind w:left="45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00"/>
      </w:pPr>
      <w:rPr>
        <w:rFonts w:ascii="Wingdings" w:hAnsi="Wingdings" w:hint="default"/>
      </w:rPr>
    </w:lvl>
  </w:abstractNum>
  <w:abstractNum w:abstractNumId="3">
    <w:nsid w:val="103B6A92"/>
    <w:multiLevelType w:val="hybridMultilevel"/>
    <w:tmpl w:val="5FA22792"/>
    <w:lvl w:ilvl="0" w:tplc="7C509040"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26F7F50"/>
    <w:multiLevelType w:val="hybridMultilevel"/>
    <w:tmpl w:val="CB02ACE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200"/>
        </w:tabs>
        <w:ind w:left="2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400"/>
        </w:tabs>
        <w:ind w:left="3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00"/>
        </w:tabs>
        <w:ind w:left="3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600"/>
        </w:tabs>
        <w:ind w:left="4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0"/>
        </w:tabs>
        <w:ind w:left="5000" w:hanging="400"/>
      </w:pPr>
    </w:lvl>
  </w:abstractNum>
  <w:abstractNum w:abstractNumId="5">
    <w:nsid w:val="34F00ECD"/>
    <w:multiLevelType w:val="hybridMultilevel"/>
    <w:tmpl w:val="7E723E06"/>
    <w:lvl w:ilvl="0" w:tplc="D74E51F6">
      <w:start w:val="1"/>
      <w:numFmt w:val="decimal"/>
      <w:lvlText w:val="%1."/>
      <w:lvlJc w:val="left"/>
      <w:pPr>
        <w:ind w:left="400" w:hanging="400"/>
      </w:pPr>
      <w:rPr>
        <w:rFonts w:ascii="맑은 고딕" w:eastAsia="맑은 고딕" w:hAnsi="맑은 고딕" w:cs="바탕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>
    <w:nsid w:val="39DA2CDD"/>
    <w:multiLevelType w:val="multilevel"/>
    <w:tmpl w:val="CCB6061A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bullet"/>
      <w:lvlText w:val="-"/>
      <w:lvlJc w:val="left"/>
      <w:pPr>
        <w:tabs>
          <w:tab w:val="num" w:pos="2000"/>
        </w:tabs>
        <w:ind w:left="2000" w:hanging="400"/>
      </w:pPr>
      <w:rPr>
        <w:rFonts w:ascii="바탕" w:eastAsia="바탕" w:hAnsi="바탕" w:hint="eastAsia"/>
      </w:rPr>
    </w:lvl>
    <w:lvl w:ilvl="2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7">
    <w:nsid w:val="3C25062A"/>
    <w:multiLevelType w:val="hybridMultilevel"/>
    <w:tmpl w:val="D4CE5AB2"/>
    <w:lvl w:ilvl="0" w:tplc="A60A74F2">
      <w:numFmt w:val="bullet"/>
      <w:lvlText w:val="-"/>
      <w:lvlJc w:val="left"/>
      <w:pPr>
        <w:ind w:left="760" w:hanging="360"/>
      </w:pPr>
      <w:rPr>
        <w:rFonts w:ascii="Asia태명조" w:eastAsia="Asia태명조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495927DA"/>
    <w:multiLevelType w:val="hybridMultilevel"/>
    <w:tmpl w:val="B9603E2E"/>
    <w:lvl w:ilvl="0" w:tplc="3F3E813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돋움" w:eastAsia="돋움" w:hAnsi="돋움" w:hint="default"/>
        <w:sz w:val="20"/>
        <w:szCs w:val="20"/>
      </w:rPr>
    </w:lvl>
    <w:lvl w:ilvl="1" w:tplc="F5AE9D76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돋움" w:eastAsia="돋움" w:hAnsi="돋움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9">
    <w:nsid w:val="61280C13"/>
    <w:multiLevelType w:val="hybridMultilevel"/>
    <w:tmpl w:val="DA4C2382"/>
    <w:lvl w:ilvl="0" w:tplc="2BA82B70">
      <w:start w:val="7"/>
      <w:numFmt w:val="decimal"/>
      <w:lvlText w:val="%1."/>
      <w:lvlJc w:val="left"/>
      <w:pPr>
        <w:tabs>
          <w:tab w:val="num" w:pos="1600"/>
        </w:tabs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>
    <w:nsid w:val="63F33412"/>
    <w:multiLevelType w:val="multilevel"/>
    <w:tmpl w:val="935217C6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1">
    <w:nsid w:val="65FF435F"/>
    <w:multiLevelType w:val="hybridMultilevel"/>
    <w:tmpl w:val="935217C6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2">
    <w:nsid w:val="72366040"/>
    <w:multiLevelType w:val="hybridMultilevel"/>
    <w:tmpl w:val="14F8D810"/>
    <w:lvl w:ilvl="0" w:tplc="E5DA8866">
      <w:numFmt w:val="bullet"/>
      <w:lvlText w:val="-"/>
      <w:lvlJc w:val="left"/>
      <w:pPr>
        <w:ind w:left="532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2" w:hanging="400"/>
      </w:pPr>
      <w:rPr>
        <w:rFonts w:ascii="Wingdings" w:hAnsi="Wingdings" w:hint="default"/>
      </w:rPr>
    </w:lvl>
  </w:abstractNum>
  <w:abstractNum w:abstractNumId="13">
    <w:nsid w:val="72A5770B"/>
    <w:multiLevelType w:val="hybridMultilevel"/>
    <w:tmpl w:val="88C428DE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FD9845E4">
      <w:start w:val="1"/>
      <w:numFmt w:val="ganada"/>
      <w:lvlText w:val="%2."/>
      <w:lvlJc w:val="left"/>
      <w:pPr>
        <w:tabs>
          <w:tab w:val="num" w:pos="2035"/>
        </w:tabs>
        <w:ind w:left="2035" w:hanging="435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4">
    <w:nsid w:val="748C6C45"/>
    <w:multiLevelType w:val="hybridMultilevel"/>
    <w:tmpl w:val="9D94ADE2"/>
    <w:lvl w:ilvl="0" w:tplc="1FB48D7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>
    <w:nsid w:val="74A073A7"/>
    <w:multiLevelType w:val="hybridMultilevel"/>
    <w:tmpl w:val="4F54A336"/>
    <w:lvl w:ilvl="0" w:tplc="3AAEAAA0">
      <w:numFmt w:val="bullet"/>
      <w:lvlText w:val="※"/>
      <w:lvlJc w:val="left"/>
      <w:pPr>
        <w:ind w:left="58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4"/>
  </w:num>
  <w:num w:numId="4">
    <w:abstractNumId w:val="11"/>
  </w:num>
  <w:num w:numId="5">
    <w:abstractNumId w:val="10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12"/>
  </w:num>
  <w:num w:numId="11">
    <w:abstractNumId w:val="0"/>
  </w:num>
  <w:num w:numId="12">
    <w:abstractNumId w:val="5"/>
  </w:num>
  <w:num w:numId="13">
    <w:abstractNumId w:val="14"/>
  </w:num>
  <w:num w:numId="14">
    <w:abstractNumId w:val="2"/>
  </w:num>
  <w:num w:numId="15">
    <w:abstractNumId w:val="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A14"/>
    <w:rsid w:val="0000389F"/>
    <w:rsid w:val="00017300"/>
    <w:rsid w:val="00021166"/>
    <w:rsid w:val="00036F46"/>
    <w:rsid w:val="00043B87"/>
    <w:rsid w:val="000460D5"/>
    <w:rsid w:val="0005216F"/>
    <w:rsid w:val="0005475E"/>
    <w:rsid w:val="00056943"/>
    <w:rsid w:val="000733F0"/>
    <w:rsid w:val="000804E6"/>
    <w:rsid w:val="00083791"/>
    <w:rsid w:val="00084AA8"/>
    <w:rsid w:val="0009400D"/>
    <w:rsid w:val="00094E87"/>
    <w:rsid w:val="000C30BE"/>
    <w:rsid w:val="000C438A"/>
    <w:rsid w:val="000C6792"/>
    <w:rsid w:val="000C67F4"/>
    <w:rsid w:val="000C7496"/>
    <w:rsid w:val="000D1B2A"/>
    <w:rsid w:val="000D1CD2"/>
    <w:rsid w:val="000F3615"/>
    <w:rsid w:val="00100421"/>
    <w:rsid w:val="00103D33"/>
    <w:rsid w:val="00105334"/>
    <w:rsid w:val="0011290A"/>
    <w:rsid w:val="001356AF"/>
    <w:rsid w:val="001455E5"/>
    <w:rsid w:val="001536E2"/>
    <w:rsid w:val="001547F4"/>
    <w:rsid w:val="001558F4"/>
    <w:rsid w:val="001620B6"/>
    <w:rsid w:val="001626DC"/>
    <w:rsid w:val="00166990"/>
    <w:rsid w:val="0018162E"/>
    <w:rsid w:val="0018252C"/>
    <w:rsid w:val="00186A50"/>
    <w:rsid w:val="001925C8"/>
    <w:rsid w:val="001A3BE2"/>
    <w:rsid w:val="001B1FCD"/>
    <w:rsid w:val="001B5436"/>
    <w:rsid w:val="001C1D3B"/>
    <w:rsid w:val="001C63E3"/>
    <w:rsid w:val="001E5F9C"/>
    <w:rsid w:val="001E6E19"/>
    <w:rsid w:val="001F022F"/>
    <w:rsid w:val="001F153F"/>
    <w:rsid w:val="002075E9"/>
    <w:rsid w:val="002114A6"/>
    <w:rsid w:val="00221246"/>
    <w:rsid w:val="002230DA"/>
    <w:rsid w:val="002252D9"/>
    <w:rsid w:val="00233432"/>
    <w:rsid w:val="002434D8"/>
    <w:rsid w:val="00250F77"/>
    <w:rsid w:val="00252949"/>
    <w:rsid w:val="00255161"/>
    <w:rsid w:val="00261C90"/>
    <w:rsid w:val="00264C10"/>
    <w:rsid w:val="00270B27"/>
    <w:rsid w:val="002917C6"/>
    <w:rsid w:val="00296583"/>
    <w:rsid w:val="002A6A55"/>
    <w:rsid w:val="002B5274"/>
    <w:rsid w:val="002B5610"/>
    <w:rsid w:val="002D02BC"/>
    <w:rsid w:val="002D3F15"/>
    <w:rsid w:val="002F356E"/>
    <w:rsid w:val="002F5118"/>
    <w:rsid w:val="003027A3"/>
    <w:rsid w:val="00304150"/>
    <w:rsid w:val="00306AA7"/>
    <w:rsid w:val="00316652"/>
    <w:rsid w:val="00316D59"/>
    <w:rsid w:val="00320EA2"/>
    <w:rsid w:val="003404A4"/>
    <w:rsid w:val="00341110"/>
    <w:rsid w:val="003431AF"/>
    <w:rsid w:val="00355D8B"/>
    <w:rsid w:val="00355DF4"/>
    <w:rsid w:val="00363CF0"/>
    <w:rsid w:val="00364918"/>
    <w:rsid w:val="00370C3E"/>
    <w:rsid w:val="00393718"/>
    <w:rsid w:val="0039378F"/>
    <w:rsid w:val="00397986"/>
    <w:rsid w:val="003A158C"/>
    <w:rsid w:val="003A3C13"/>
    <w:rsid w:val="003B4242"/>
    <w:rsid w:val="003B75AA"/>
    <w:rsid w:val="003C6361"/>
    <w:rsid w:val="003C71CC"/>
    <w:rsid w:val="003D135B"/>
    <w:rsid w:val="003D14B2"/>
    <w:rsid w:val="003F5079"/>
    <w:rsid w:val="00410D91"/>
    <w:rsid w:val="004149C3"/>
    <w:rsid w:val="004255A0"/>
    <w:rsid w:val="004448C0"/>
    <w:rsid w:val="004626BB"/>
    <w:rsid w:val="0047105E"/>
    <w:rsid w:val="00492FDB"/>
    <w:rsid w:val="004A1DFC"/>
    <w:rsid w:val="004A69D3"/>
    <w:rsid w:val="004A6F17"/>
    <w:rsid w:val="004A740C"/>
    <w:rsid w:val="004B0910"/>
    <w:rsid w:val="004B2DED"/>
    <w:rsid w:val="004B49B9"/>
    <w:rsid w:val="004B51BE"/>
    <w:rsid w:val="004C7725"/>
    <w:rsid w:val="004D5A48"/>
    <w:rsid w:val="004E25E8"/>
    <w:rsid w:val="004E3009"/>
    <w:rsid w:val="004E31B6"/>
    <w:rsid w:val="004E75B5"/>
    <w:rsid w:val="004F10C9"/>
    <w:rsid w:val="004F1F25"/>
    <w:rsid w:val="004F369A"/>
    <w:rsid w:val="004F72E9"/>
    <w:rsid w:val="005048FE"/>
    <w:rsid w:val="00504F6A"/>
    <w:rsid w:val="005079ED"/>
    <w:rsid w:val="00510055"/>
    <w:rsid w:val="005147D3"/>
    <w:rsid w:val="005260B3"/>
    <w:rsid w:val="00532E7F"/>
    <w:rsid w:val="00533C72"/>
    <w:rsid w:val="00535A63"/>
    <w:rsid w:val="00537459"/>
    <w:rsid w:val="00537D06"/>
    <w:rsid w:val="005400C5"/>
    <w:rsid w:val="00554345"/>
    <w:rsid w:val="005703C0"/>
    <w:rsid w:val="00572199"/>
    <w:rsid w:val="005A60CC"/>
    <w:rsid w:val="005C77B9"/>
    <w:rsid w:val="005E6504"/>
    <w:rsid w:val="00601BA4"/>
    <w:rsid w:val="006074C7"/>
    <w:rsid w:val="00611454"/>
    <w:rsid w:val="0061151C"/>
    <w:rsid w:val="00612A67"/>
    <w:rsid w:val="0061422F"/>
    <w:rsid w:val="006158D5"/>
    <w:rsid w:val="0062329C"/>
    <w:rsid w:val="006248F5"/>
    <w:rsid w:val="00627331"/>
    <w:rsid w:val="00633C1D"/>
    <w:rsid w:val="0063456A"/>
    <w:rsid w:val="0064352C"/>
    <w:rsid w:val="00671F64"/>
    <w:rsid w:val="00682CB7"/>
    <w:rsid w:val="00691F5F"/>
    <w:rsid w:val="006930E3"/>
    <w:rsid w:val="006A1B55"/>
    <w:rsid w:val="006A41FB"/>
    <w:rsid w:val="006A6E8C"/>
    <w:rsid w:val="006B1700"/>
    <w:rsid w:val="006B5DDB"/>
    <w:rsid w:val="006C1E4F"/>
    <w:rsid w:val="006C397A"/>
    <w:rsid w:val="006D26FC"/>
    <w:rsid w:val="006F174B"/>
    <w:rsid w:val="006F2637"/>
    <w:rsid w:val="00702D14"/>
    <w:rsid w:val="00724248"/>
    <w:rsid w:val="00740FC2"/>
    <w:rsid w:val="00743FD1"/>
    <w:rsid w:val="00746CD6"/>
    <w:rsid w:val="0075049D"/>
    <w:rsid w:val="0078247F"/>
    <w:rsid w:val="0078436E"/>
    <w:rsid w:val="00784D6D"/>
    <w:rsid w:val="0079177C"/>
    <w:rsid w:val="00791CDB"/>
    <w:rsid w:val="00793639"/>
    <w:rsid w:val="00795C64"/>
    <w:rsid w:val="007A1344"/>
    <w:rsid w:val="007B03D2"/>
    <w:rsid w:val="007B1509"/>
    <w:rsid w:val="007C1DA9"/>
    <w:rsid w:val="007C1DBC"/>
    <w:rsid w:val="007C1FF7"/>
    <w:rsid w:val="007D0E8F"/>
    <w:rsid w:val="007E572A"/>
    <w:rsid w:val="007E739D"/>
    <w:rsid w:val="007E75DF"/>
    <w:rsid w:val="007F3682"/>
    <w:rsid w:val="007F3F30"/>
    <w:rsid w:val="00810DA7"/>
    <w:rsid w:val="00827A60"/>
    <w:rsid w:val="00830ED3"/>
    <w:rsid w:val="00834019"/>
    <w:rsid w:val="00840931"/>
    <w:rsid w:val="00844BB0"/>
    <w:rsid w:val="00847AB7"/>
    <w:rsid w:val="00854DB2"/>
    <w:rsid w:val="00871951"/>
    <w:rsid w:val="00872D46"/>
    <w:rsid w:val="00874CB4"/>
    <w:rsid w:val="00896FD3"/>
    <w:rsid w:val="008A3618"/>
    <w:rsid w:val="008C217B"/>
    <w:rsid w:val="008C31C6"/>
    <w:rsid w:val="008C75B0"/>
    <w:rsid w:val="008E22A6"/>
    <w:rsid w:val="00901C60"/>
    <w:rsid w:val="00911005"/>
    <w:rsid w:val="009251C3"/>
    <w:rsid w:val="00925754"/>
    <w:rsid w:val="0093318C"/>
    <w:rsid w:val="00935011"/>
    <w:rsid w:val="00937B51"/>
    <w:rsid w:val="00942E62"/>
    <w:rsid w:val="0094490F"/>
    <w:rsid w:val="00956A14"/>
    <w:rsid w:val="0097433B"/>
    <w:rsid w:val="009751EA"/>
    <w:rsid w:val="00983F05"/>
    <w:rsid w:val="00986B1F"/>
    <w:rsid w:val="009912C9"/>
    <w:rsid w:val="00993A8C"/>
    <w:rsid w:val="009A050D"/>
    <w:rsid w:val="009A4735"/>
    <w:rsid w:val="009B18EF"/>
    <w:rsid w:val="009C1605"/>
    <w:rsid w:val="009D6810"/>
    <w:rsid w:val="009D77FD"/>
    <w:rsid w:val="009E0659"/>
    <w:rsid w:val="009E731F"/>
    <w:rsid w:val="009F0E49"/>
    <w:rsid w:val="009F3F5D"/>
    <w:rsid w:val="009F6A89"/>
    <w:rsid w:val="00A03EAC"/>
    <w:rsid w:val="00A04892"/>
    <w:rsid w:val="00A150B6"/>
    <w:rsid w:val="00A16D68"/>
    <w:rsid w:val="00A22F2F"/>
    <w:rsid w:val="00A230BA"/>
    <w:rsid w:val="00A45564"/>
    <w:rsid w:val="00A46A3C"/>
    <w:rsid w:val="00A46A75"/>
    <w:rsid w:val="00A5383F"/>
    <w:rsid w:val="00A72579"/>
    <w:rsid w:val="00A74A90"/>
    <w:rsid w:val="00A801C4"/>
    <w:rsid w:val="00A820B1"/>
    <w:rsid w:val="00A874B1"/>
    <w:rsid w:val="00AB1169"/>
    <w:rsid w:val="00AB46EB"/>
    <w:rsid w:val="00AB6F9B"/>
    <w:rsid w:val="00AC17F6"/>
    <w:rsid w:val="00AE167B"/>
    <w:rsid w:val="00B018E9"/>
    <w:rsid w:val="00B163DD"/>
    <w:rsid w:val="00B27040"/>
    <w:rsid w:val="00B35EDC"/>
    <w:rsid w:val="00B36DBD"/>
    <w:rsid w:val="00B40C2A"/>
    <w:rsid w:val="00B41A99"/>
    <w:rsid w:val="00B4417E"/>
    <w:rsid w:val="00B4781B"/>
    <w:rsid w:val="00B47877"/>
    <w:rsid w:val="00B53013"/>
    <w:rsid w:val="00B656A7"/>
    <w:rsid w:val="00B67B92"/>
    <w:rsid w:val="00B71F93"/>
    <w:rsid w:val="00B84852"/>
    <w:rsid w:val="00B8663A"/>
    <w:rsid w:val="00B9137D"/>
    <w:rsid w:val="00B9212D"/>
    <w:rsid w:val="00BA46AF"/>
    <w:rsid w:val="00BA6677"/>
    <w:rsid w:val="00BB07A4"/>
    <w:rsid w:val="00BB2D1E"/>
    <w:rsid w:val="00BB357A"/>
    <w:rsid w:val="00BB4C8D"/>
    <w:rsid w:val="00BB7685"/>
    <w:rsid w:val="00BC2BBA"/>
    <w:rsid w:val="00BC62A1"/>
    <w:rsid w:val="00BC69F3"/>
    <w:rsid w:val="00BD098C"/>
    <w:rsid w:val="00BE0902"/>
    <w:rsid w:val="00BE410F"/>
    <w:rsid w:val="00BF1532"/>
    <w:rsid w:val="00C012E1"/>
    <w:rsid w:val="00C06F86"/>
    <w:rsid w:val="00C160DF"/>
    <w:rsid w:val="00C209AA"/>
    <w:rsid w:val="00C275F5"/>
    <w:rsid w:val="00C37BE1"/>
    <w:rsid w:val="00C47990"/>
    <w:rsid w:val="00C521C5"/>
    <w:rsid w:val="00C52EA7"/>
    <w:rsid w:val="00C57B14"/>
    <w:rsid w:val="00C67B54"/>
    <w:rsid w:val="00C82454"/>
    <w:rsid w:val="00C93960"/>
    <w:rsid w:val="00C955DC"/>
    <w:rsid w:val="00C959A7"/>
    <w:rsid w:val="00CB3379"/>
    <w:rsid w:val="00CD1230"/>
    <w:rsid w:val="00CD47DB"/>
    <w:rsid w:val="00CD5325"/>
    <w:rsid w:val="00CD5C3A"/>
    <w:rsid w:val="00CD7699"/>
    <w:rsid w:val="00CD7BCC"/>
    <w:rsid w:val="00CF6503"/>
    <w:rsid w:val="00D04DCF"/>
    <w:rsid w:val="00D1116A"/>
    <w:rsid w:val="00D124BC"/>
    <w:rsid w:val="00D143A9"/>
    <w:rsid w:val="00D143FA"/>
    <w:rsid w:val="00D1610A"/>
    <w:rsid w:val="00D1786D"/>
    <w:rsid w:val="00D241E0"/>
    <w:rsid w:val="00D25229"/>
    <w:rsid w:val="00D46E6F"/>
    <w:rsid w:val="00D50A2F"/>
    <w:rsid w:val="00D570AC"/>
    <w:rsid w:val="00D6711F"/>
    <w:rsid w:val="00D72257"/>
    <w:rsid w:val="00D87BCC"/>
    <w:rsid w:val="00D91B47"/>
    <w:rsid w:val="00D97E17"/>
    <w:rsid w:val="00DA17DB"/>
    <w:rsid w:val="00DA3DF8"/>
    <w:rsid w:val="00DA7AEB"/>
    <w:rsid w:val="00DB04EB"/>
    <w:rsid w:val="00DD3775"/>
    <w:rsid w:val="00DE66BA"/>
    <w:rsid w:val="00E12D12"/>
    <w:rsid w:val="00E135EF"/>
    <w:rsid w:val="00E13D12"/>
    <w:rsid w:val="00E27E05"/>
    <w:rsid w:val="00E32A0B"/>
    <w:rsid w:val="00E44874"/>
    <w:rsid w:val="00E46F80"/>
    <w:rsid w:val="00E544A7"/>
    <w:rsid w:val="00E629E3"/>
    <w:rsid w:val="00E670AD"/>
    <w:rsid w:val="00E90752"/>
    <w:rsid w:val="00E91648"/>
    <w:rsid w:val="00E943A0"/>
    <w:rsid w:val="00E96826"/>
    <w:rsid w:val="00EA25DF"/>
    <w:rsid w:val="00EA6EA9"/>
    <w:rsid w:val="00EB4198"/>
    <w:rsid w:val="00EB5DF4"/>
    <w:rsid w:val="00EC03E5"/>
    <w:rsid w:val="00EE4317"/>
    <w:rsid w:val="00EE6E61"/>
    <w:rsid w:val="00EE736B"/>
    <w:rsid w:val="00EF046C"/>
    <w:rsid w:val="00EF1718"/>
    <w:rsid w:val="00EF2133"/>
    <w:rsid w:val="00F00E86"/>
    <w:rsid w:val="00F02344"/>
    <w:rsid w:val="00F15033"/>
    <w:rsid w:val="00F23B70"/>
    <w:rsid w:val="00F30C64"/>
    <w:rsid w:val="00F33B49"/>
    <w:rsid w:val="00F42531"/>
    <w:rsid w:val="00F42FB9"/>
    <w:rsid w:val="00F46FDE"/>
    <w:rsid w:val="00F5477B"/>
    <w:rsid w:val="00F559BD"/>
    <w:rsid w:val="00F84081"/>
    <w:rsid w:val="00F86B57"/>
    <w:rsid w:val="00F90A9A"/>
    <w:rsid w:val="00F91A2E"/>
    <w:rsid w:val="00F96B17"/>
    <w:rsid w:val="00FA60E0"/>
    <w:rsid w:val="00FB525C"/>
    <w:rsid w:val="00FE076C"/>
    <w:rsid w:val="00FE13E2"/>
    <w:rsid w:val="00FE15D5"/>
    <w:rsid w:val="00FF48AF"/>
    <w:rsid w:val="00FF4A49"/>
    <w:rsid w:val="00FF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1"/>
    </o:shapelayout>
  </w:shapeDefaults>
  <w:decimalSymbol w:val="."/>
  <w:listSeparator w:val=","/>
  <w14:docId w14:val="5D2B70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77B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CD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9682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"/>
    <w:rsid w:val="00E96826"/>
    <w:pPr>
      <w:tabs>
        <w:tab w:val="center" w:pos="4252"/>
        <w:tab w:val="right" w:pos="8504"/>
      </w:tabs>
      <w:snapToGrid w:val="0"/>
    </w:pPr>
  </w:style>
  <w:style w:type="paragraph" w:customStyle="1" w:styleId="1">
    <w:name w:val="1. 기본"/>
    <w:rsid w:val="00E44874"/>
    <w:pPr>
      <w:widowControl w:val="0"/>
      <w:wordWrap w:val="0"/>
      <w:autoSpaceDE w:val="0"/>
      <w:autoSpaceDN w:val="0"/>
      <w:adjustRightInd w:val="0"/>
      <w:spacing w:line="319" w:lineRule="auto"/>
      <w:ind w:right="400"/>
      <w:jc w:val="both"/>
      <w:textAlignment w:val="baseline"/>
    </w:pPr>
    <w:rPr>
      <w:rFonts w:ascii="바탕체" w:eastAsia="바탕체" w:cs="바탕체"/>
      <w:color w:val="000000"/>
      <w:sz w:val="22"/>
      <w:szCs w:val="22"/>
    </w:rPr>
  </w:style>
  <w:style w:type="paragraph" w:styleId="a6">
    <w:name w:val="Balloon Text"/>
    <w:basedOn w:val="a"/>
    <w:semiHidden/>
    <w:rsid w:val="004E31B6"/>
    <w:rPr>
      <w:rFonts w:ascii="Arial" w:eastAsia="돋움" w:hAnsi="Arial"/>
      <w:sz w:val="18"/>
      <w:szCs w:val="18"/>
    </w:rPr>
  </w:style>
  <w:style w:type="paragraph" w:styleId="a7">
    <w:name w:val="Normal (Web)"/>
    <w:basedOn w:val="a"/>
    <w:rsid w:val="00FE13E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8">
    <w:name w:val="List Paragraph"/>
    <w:basedOn w:val="a"/>
    <w:uiPriority w:val="34"/>
    <w:qFormat/>
    <w:rsid w:val="00D124BC"/>
    <w:pPr>
      <w:ind w:leftChars="400" w:left="800"/>
    </w:pPr>
  </w:style>
  <w:style w:type="paragraph" w:styleId="a9">
    <w:name w:val="Note Heading"/>
    <w:basedOn w:val="a"/>
    <w:next w:val="a"/>
    <w:link w:val="Char0"/>
    <w:rsid w:val="00D241E0"/>
    <w:pPr>
      <w:jc w:val="center"/>
    </w:pPr>
    <w:rPr>
      <w:sz w:val="24"/>
    </w:rPr>
  </w:style>
  <w:style w:type="character" w:customStyle="1" w:styleId="Char0">
    <w:name w:val="각주/미주 머리글 Char"/>
    <w:basedOn w:val="a0"/>
    <w:link w:val="a9"/>
    <w:rsid w:val="00D241E0"/>
    <w:rPr>
      <w:rFonts w:ascii="바탕"/>
      <w:kern w:val="2"/>
      <w:sz w:val="24"/>
      <w:szCs w:val="24"/>
    </w:rPr>
  </w:style>
  <w:style w:type="paragraph" w:customStyle="1" w:styleId="aa">
    <w:name w:val="바탕글"/>
    <w:basedOn w:val="a"/>
    <w:rsid w:val="00EC03E5"/>
    <w:pPr>
      <w:widowControl/>
      <w:wordWrap/>
      <w:autoSpaceDE/>
      <w:autoSpaceDN/>
      <w:snapToGrid w:val="0"/>
      <w:spacing w:line="384" w:lineRule="auto"/>
    </w:pPr>
    <w:rPr>
      <w:rFonts w:ascii="굴림" w:eastAsia="굴림" w:hAnsi="굴림" w:cs="굴림"/>
      <w:color w:val="000000"/>
      <w:kern w:val="0"/>
      <w:szCs w:val="20"/>
    </w:rPr>
  </w:style>
  <w:style w:type="character" w:styleId="ab">
    <w:name w:val="Hyperlink"/>
    <w:basedOn w:val="a0"/>
    <w:rsid w:val="0064352C"/>
    <w:rPr>
      <w:color w:val="0000FF"/>
      <w:u w:val="single"/>
    </w:rPr>
  </w:style>
  <w:style w:type="paragraph" w:customStyle="1" w:styleId="ac">
    <w:name w:val="표 내용"/>
    <w:rsid w:val="00A801C4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jc w:val="both"/>
    </w:pPr>
    <w:rPr>
      <w:rFonts w:ascii="바탕"/>
      <w:color w:val="000000"/>
      <w:sz w:val="18"/>
      <w:szCs w:val="18"/>
    </w:rPr>
  </w:style>
  <w:style w:type="character" w:customStyle="1" w:styleId="Char">
    <w:name w:val="바닥글 Char"/>
    <w:basedOn w:val="a0"/>
    <w:link w:val="a5"/>
    <w:rsid w:val="00504F6A"/>
    <w:rPr>
      <w:rFonts w:ascii="바탕" w:eastAsia="바탕"/>
      <w:kern w:val="2"/>
      <w:szCs w:val="24"/>
      <w:lang w:val="en-US" w:eastAsia="ko-KR" w:bidi="ar-SA"/>
    </w:rPr>
  </w:style>
  <w:style w:type="character" w:styleId="ad">
    <w:name w:val="page number"/>
    <w:basedOn w:val="a0"/>
    <w:rsid w:val="000D1B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77B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CD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9682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"/>
    <w:rsid w:val="00E96826"/>
    <w:pPr>
      <w:tabs>
        <w:tab w:val="center" w:pos="4252"/>
        <w:tab w:val="right" w:pos="8504"/>
      </w:tabs>
      <w:snapToGrid w:val="0"/>
    </w:pPr>
  </w:style>
  <w:style w:type="paragraph" w:customStyle="1" w:styleId="1">
    <w:name w:val="1. 기본"/>
    <w:rsid w:val="00E44874"/>
    <w:pPr>
      <w:widowControl w:val="0"/>
      <w:wordWrap w:val="0"/>
      <w:autoSpaceDE w:val="0"/>
      <w:autoSpaceDN w:val="0"/>
      <w:adjustRightInd w:val="0"/>
      <w:spacing w:line="319" w:lineRule="auto"/>
      <w:ind w:right="400"/>
      <w:jc w:val="both"/>
      <w:textAlignment w:val="baseline"/>
    </w:pPr>
    <w:rPr>
      <w:rFonts w:ascii="바탕체" w:eastAsia="바탕체" w:cs="바탕체"/>
      <w:color w:val="000000"/>
      <w:sz w:val="22"/>
      <w:szCs w:val="22"/>
    </w:rPr>
  </w:style>
  <w:style w:type="paragraph" w:styleId="a6">
    <w:name w:val="Balloon Text"/>
    <w:basedOn w:val="a"/>
    <w:semiHidden/>
    <w:rsid w:val="004E31B6"/>
    <w:rPr>
      <w:rFonts w:ascii="Arial" w:eastAsia="돋움" w:hAnsi="Arial"/>
      <w:sz w:val="18"/>
      <w:szCs w:val="18"/>
    </w:rPr>
  </w:style>
  <w:style w:type="paragraph" w:styleId="a7">
    <w:name w:val="Normal (Web)"/>
    <w:basedOn w:val="a"/>
    <w:rsid w:val="00FE13E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8">
    <w:name w:val="List Paragraph"/>
    <w:basedOn w:val="a"/>
    <w:uiPriority w:val="34"/>
    <w:qFormat/>
    <w:rsid w:val="00D124BC"/>
    <w:pPr>
      <w:ind w:leftChars="400" w:left="800"/>
    </w:pPr>
  </w:style>
  <w:style w:type="paragraph" w:styleId="a9">
    <w:name w:val="Note Heading"/>
    <w:basedOn w:val="a"/>
    <w:next w:val="a"/>
    <w:link w:val="Char0"/>
    <w:rsid w:val="00D241E0"/>
    <w:pPr>
      <w:jc w:val="center"/>
    </w:pPr>
    <w:rPr>
      <w:sz w:val="24"/>
    </w:rPr>
  </w:style>
  <w:style w:type="character" w:customStyle="1" w:styleId="Char0">
    <w:name w:val="각주/미주 머리글 Char"/>
    <w:basedOn w:val="a0"/>
    <w:link w:val="a9"/>
    <w:rsid w:val="00D241E0"/>
    <w:rPr>
      <w:rFonts w:ascii="바탕"/>
      <w:kern w:val="2"/>
      <w:sz w:val="24"/>
      <w:szCs w:val="24"/>
    </w:rPr>
  </w:style>
  <w:style w:type="paragraph" w:customStyle="1" w:styleId="aa">
    <w:name w:val="바탕글"/>
    <w:basedOn w:val="a"/>
    <w:rsid w:val="00EC03E5"/>
    <w:pPr>
      <w:widowControl/>
      <w:wordWrap/>
      <w:autoSpaceDE/>
      <w:autoSpaceDN/>
      <w:snapToGrid w:val="0"/>
      <w:spacing w:line="384" w:lineRule="auto"/>
    </w:pPr>
    <w:rPr>
      <w:rFonts w:ascii="굴림" w:eastAsia="굴림" w:hAnsi="굴림" w:cs="굴림"/>
      <w:color w:val="000000"/>
      <w:kern w:val="0"/>
      <w:szCs w:val="20"/>
    </w:rPr>
  </w:style>
  <w:style w:type="character" w:styleId="ab">
    <w:name w:val="Hyperlink"/>
    <w:basedOn w:val="a0"/>
    <w:rsid w:val="0064352C"/>
    <w:rPr>
      <w:color w:val="0000FF"/>
      <w:u w:val="single"/>
    </w:rPr>
  </w:style>
  <w:style w:type="paragraph" w:customStyle="1" w:styleId="ac">
    <w:name w:val="표 내용"/>
    <w:rsid w:val="00A801C4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jc w:val="both"/>
    </w:pPr>
    <w:rPr>
      <w:rFonts w:ascii="바탕"/>
      <w:color w:val="000000"/>
      <w:sz w:val="18"/>
      <w:szCs w:val="18"/>
    </w:rPr>
  </w:style>
  <w:style w:type="character" w:customStyle="1" w:styleId="Char">
    <w:name w:val="바닥글 Char"/>
    <w:basedOn w:val="a0"/>
    <w:link w:val="a5"/>
    <w:rsid w:val="00504F6A"/>
    <w:rPr>
      <w:rFonts w:ascii="바탕" w:eastAsia="바탕"/>
      <w:kern w:val="2"/>
      <w:szCs w:val="24"/>
      <w:lang w:val="en-US" w:eastAsia="ko-KR" w:bidi="ar-SA"/>
    </w:rPr>
  </w:style>
  <w:style w:type="character" w:styleId="ad">
    <w:name w:val="page number"/>
    <w:basedOn w:val="a0"/>
    <w:rsid w:val="000D1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9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khcnets@naver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sseol\&#48148;&#53461;%20&#54868;&#47732;\&#49888;&#52397;&#49436;(&#51221;&#44508;&#51649;&#51077;&#49324;&#51648;&#50896;).dotx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8E202-48F0-4321-B6A0-961EBAAF8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신청서(정규직입사지원).dotx</Template>
  <TotalTime>8</TotalTime>
  <Pages>5</Pages>
  <Words>481</Words>
  <Characters>2095</Characters>
  <Application>Microsoft Office Word</Application>
  <DocSecurity>0</DocSecurity>
  <Lines>17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분류기호</vt:lpstr>
    </vt:vector>
  </TitlesOfParts>
  <Company>박물관추진위원회</Company>
  <LinksUpToDate>false</LinksUpToDate>
  <CharactersWithSpaces>2571</CharactersWithSpaces>
  <SharedDoc>false</SharedDoc>
  <HLinks>
    <vt:vector size="6" baseType="variant">
      <vt:variant>
        <vt:i4>196655</vt:i4>
      </vt:variant>
      <vt:variant>
        <vt:i4>0</vt:i4>
      </vt:variant>
      <vt:variant>
        <vt:i4>0</vt:i4>
      </vt:variant>
      <vt:variant>
        <vt:i4>5</vt:i4>
      </vt:variant>
      <vt:variant>
        <vt:lpwstr>mailto:seolwin@naver.com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분류기호</dc:title>
  <dc:creator>설훈석</dc:creator>
  <cp:lastModifiedBy>김형철</cp:lastModifiedBy>
  <cp:revision>6</cp:revision>
  <cp:lastPrinted>2015-03-27T00:22:00Z</cp:lastPrinted>
  <dcterms:created xsi:type="dcterms:W3CDTF">2015-03-15T23:33:00Z</dcterms:created>
  <dcterms:modified xsi:type="dcterms:W3CDTF">2015-03-27T00:23:00Z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업무구분">
    <vt:lpwstr>공통</vt:lpwstr>
  </property>
  <property fmtid="{D5CDD505-2E9C-101B-9397-08002B2CF9AE}" pid="3" name="ContentTypeId">
    <vt:lpwstr>0x010101006479F77DC7B5CA4188071DEDD658864E</vt:lpwstr>
  </property>
  <property fmtid="{D5CDD505-2E9C-101B-9397-08002B2CF9AE}" pid="4" name="TemplateUrl">
    <vt:lpwstr/>
  </property>
  <property fmtid="{D5CDD505-2E9C-101B-9397-08002B2CF9AE}" pid="5" name="구분">
    <vt:lpwstr>신청서</vt:lpwstr>
  </property>
  <property fmtid="{D5CDD505-2E9C-101B-9397-08002B2CF9AE}" pid="6" name="ShowRepairView">
    <vt:lpwstr/>
  </property>
  <property fmtid="{D5CDD505-2E9C-101B-9397-08002B2CF9AE}" pid="7" name="수정한 날짜(사본)">
    <vt:lpwstr/>
  </property>
  <property fmtid="{D5CDD505-2E9C-101B-9397-08002B2CF9AE}" pid="8" name="xd_ProgID">
    <vt:lpwstr/>
  </property>
</Properties>
</file>