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51F3274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DBB3528" w14:textId="317680A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 작성요령</w:t>
            </w:r>
          </w:p>
        </w:tc>
      </w:tr>
    </w:tbl>
    <w:p w14:paraId="7837CB20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※ 입사지원서는 본인이 직접 정확히 작성하여야 하며, 차후 허위임이 판명될 시는 입사를 </w:t>
      </w:r>
      <w:proofErr w:type="gramStart"/>
      <w:r w:rsidRPr="00942E62">
        <w:rPr>
          <w:rFonts w:ascii="맑은 고딕" w:eastAsia="맑은 고딕" w:hAnsi="맑은 고딕" w:hint="eastAsia"/>
          <w:sz w:val="22"/>
          <w:szCs w:val="22"/>
        </w:rPr>
        <w:t>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</w:t>
      </w:r>
      <w:proofErr w:type="gramEnd"/>
      <w:r w:rsidRPr="00942E62">
        <w:rPr>
          <w:rFonts w:ascii="맑은 고딕" w:eastAsia="맑은 고딕" w:hAnsi="맑은 고딕" w:hint="eastAsia"/>
          <w:sz w:val="22"/>
          <w:szCs w:val="22"/>
        </w:rPr>
        <w:t xml:space="preserve"> 수 있습니다.</w:t>
      </w:r>
    </w:p>
    <w:p w14:paraId="0F788B21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0E3CEE24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1E7E383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B4098C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28313C7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03E89F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5679687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5288845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4AC0D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00D50F3D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최근 1개월 이내에 촬영하여 포토샵 등을 통하여 수정이 되지 않은 사진 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첨부바랍니다.(</w:t>
            </w:r>
            <w:proofErr w:type="gram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가능하면 디지털카메라로 촬영하여 이미지 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삽입요망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08B658C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3109A6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AA8B6B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05757B3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704E1CC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6157096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F7225B7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EFFF6B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0CA7FAF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235453BD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proofErr w:type="gram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proofErr w:type="gramEnd"/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proofErr w:type="spellStart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</w:t>
            </w:r>
            <w:proofErr w:type="spellEnd"/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751D4A5B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proofErr w:type="gramStart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고등학교는  단과대학</w:t>
            </w:r>
            <w:proofErr w:type="gramEnd"/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, 학과, 학점 입력 불필요)</w:t>
            </w:r>
          </w:p>
        </w:tc>
        <w:tc>
          <w:tcPr>
            <w:tcW w:w="1324" w:type="dxa"/>
            <w:vAlign w:val="center"/>
          </w:tcPr>
          <w:p w14:paraId="7FBA76F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344F5A9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491DA47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13A370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015EC9D0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2C70ED1B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043BEE3D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0791130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392A47B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  <w:proofErr w:type="spellEnd"/>
          </w:p>
        </w:tc>
        <w:tc>
          <w:tcPr>
            <w:tcW w:w="6153" w:type="dxa"/>
            <w:vAlign w:val="center"/>
          </w:tcPr>
          <w:p w14:paraId="0BBCE1B9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축복가정을 </w:t>
            </w:r>
            <w:proofErr w:type="gramStart"/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</w:t>
            </w:r>
            <w:proofErr w:type="gramEnd"/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682C3D63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483DB2F5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0A2F438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23E295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35C5019E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61DBCC6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31AA96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207408B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6B43B84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2002A82A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20FA083C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C098B1F" w14:textId="77777777" w:rsidTr="00005A5E">
        <w:trPr>
          <w:trHeight w:val="634"/>
        </w:trPr>
        <w:tc>
          <w:tcPr>
            <w:tcW w:w="675" w:type="dxa"/>
            <w:vAlign w:val="center"/>
          </w:tcPr>
          <w:p w14:paraId="20E0E84C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6F3C815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7F3A458F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798B7B41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770453A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3F57AF50" w14:textId="77777777" w:rsidTr="00005A5E">
        <w:trPr>
          <w:trHeight w:val="635"/>
        </w:trPr>
        <w:tc>
          <w:tcPr>
            <w:tcW w:w="675" w:type="dxa"/>
            <w:vAlign w:val="center"/>
          </w:tcPr>
          <w:p w14:paraId="152B2EA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34A9A964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6BD42A4E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4567EF6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78BA94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1ED5DB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2A3009A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0FEFD212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하여 </w:t>
            </w:r>
            <w:proofErr w:type="gramStart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제출 합니다</w:t>
            </w:r>
            <w:proofErr w:type="gramEnd"/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</w:p>
        </w:tc>
        <w:tc>
          <w:tcPr>
            <w:tcW w:w="1324" w:type="dxa"/>
            <w:vAlign w:val="center"/>
          </w:tcPr>
          <w:p w14:paraId="7E5AB40F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0D9FEBC3" w14:textId="77777777" w:rsidTr="00005A5E">
        <w:trPr>
          <w:trHeight w:val="490"/>
        </w:trPr>
        <w:tc>
          <w:tcPr>
            <w:tcW w:w="675" w:type="dxa"/>
            <w:vAlign w:val="center"/>
          </w:tcPr>
          <w:p w14:paraId="28D20A1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1CDAB6B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4B245F8C" w14:textId="4BC16315" w:rsidR="0064352C" w:rsidRPr="00942E62" w:rsidRDefault="0064352C" w:rsidP="001D180A">
      <w:pPr>
        <w:widowControl/>
        <w:wordWrap/>
        <w:autoSpaceDE/>
        <w:autoSpaceDN/>
        <w:jc w:val="center"/>
        <w:rPr>
          <w:rFonts w:ascii="맑은 고딕" w:eastAsia="맑은 고딕" w:hAnsi="맑은 고딕"/>
          <w:b/>
          <w:sz w:val="22"/>
          <w:szCs w:val="22"/>
        </w:rPr>
      </w:pPr>
    </w:p>
    <w:p w14:paraId="4D72512E" w14:textId="77777777"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422E9B4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12AF4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02F992EF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B86887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32DBBB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F3D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6A33397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D44A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FF4A49" w:rsidRPr="00942E62" w14:paraId="5CDD0608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6CA1E3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48B794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5B85D5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2274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B08AF1F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0F41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proofErr w:type="gramStart"/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 xml:space="preserve">(  </w:t>
            </w:r>
            <w:proofErr w:type="gramEnd"/>
            <w:r w:rsidR="00A22113">
              <w:rPr>
                <w:rFonts w:ascii="맑은 고딕" w:eastAsia="맑은 고딕" w:hAnsi="맑은 고딕" w:hint="eastAsia"/>
              </w:rPr>
              <w:t xml:space="preserve">       )</w:t>
            </w:r>
          </w:p>
        </w:tc>
      </w:tr>
      <w:tr w:rsidR="00FF4A49" w:rsidRPr="00942E62" w14:paraId="2FAEFA76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3D3D7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6AFE6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AE93E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16CE0A1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F266E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6630476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3FFAFD61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CB414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E952F4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C432D0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346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5BBC51E4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D7414A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EF07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B5A7C5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3AC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 -     )</w:t>
            </w:r>
          </w:p>
        </w:tc>
      </w:tr>
      <w:tr w:rsidR="00FF4A49" w:rsidRPr="00942E62" w14:paraId="3AA355FC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E70F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619FF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0342522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3A1E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1CB495A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6812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B35C8D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9672D8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A30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EBA732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1563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248E79D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D16A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ABBFF3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93A60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8F7B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A6521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A27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8E4215E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450754C6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2E0CFD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759249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0829810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3B48A5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D0851B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3337C9E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940C0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436CE0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58A61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8DC495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F78DC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73CA82A3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54C1A5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9ADFA9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83136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B914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07815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B6EB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2EE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90D9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5D320DEE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B0296E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221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DEC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E8962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D404D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9B2C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D130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FC1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3BE894F8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4D497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072FB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BD8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5556F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59F5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E982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F2DC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C655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4099A57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A7CA2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2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633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415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F8EF0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F7283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CE17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AF8D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7F72B8AB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14:paraId="02D3A0C9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6F2379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14:paraId="3F0277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미혼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5CAFE8C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14:paraId="638214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대상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1061F5C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14:paraId="191E440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3923D878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proofErr w:type="spellStart"/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  <w:proofErr w:type="spellEnd"/>
          </w:p>
        </w:tc>
        <w:tc>
          <w:tcPr>
            <w:tcW w:w="1212" w:type="dxa"/>
            <w:gridSpan w:val="2"/>
            <w:vAlign w:val="center"/>
          </w:tcPr>
          <w:p w14:paraId="2F3441F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6ECE7D8C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0BCC02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14:paraId="2C9287C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0C6E8E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14:paraId="086B4868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14:paraId="16C57BA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14:paraId="3124E0BD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ED0F70" w14:textId="77777777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14:paraId="02B365F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75BD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14:paraId="5985C975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7C8E62E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14:paraId="7D75D44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14:paraId="2C5D417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14:paraId="10A6644E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14:paraId="5A62BC8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8E7901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14:paraId="068F7E4D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14:paraId="1CC3C648" w14:textId="77777777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14:paraId="26760F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A4757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DFB45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6B9DFF9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14:paraId="27646B8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14:paraId="527CE75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60C928F" w14:textId="77777777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14:paraId="1D9A6B2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80EB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7C12D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904048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3A2F4FE4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14:paraId="4418C049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14:paraId="04957DE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B5F7142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6C699BA7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788CD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564C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4FE7A3B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481C18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0EA74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3D92492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300D5B9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0B7EE5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1E40DE4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399D0A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58B6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proofErr w:type="spellStart"/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  <w:proofErr w:type="spellEnd"/>
          </w:p>
        </w:tc>
      </w:tr>
      <w:tr w:rsidR="00E90752" w:rsidRPr="00942E62" w14:paraId="30216FB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2A854F8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47C8D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7F032F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54E1538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634D40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5BE900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AA7BD9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6F7D76C7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0DC8D21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2FD4A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1FDFBE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vAlign w:val="center"/>
          </w:tcPr>
          <w:p w14:paraId="07B4F8A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4B2DEB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1D16824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0391127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47F6FF21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B42A88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7491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1A1AEB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</w:t>
            </w:r>
            <w:proofErr w:type="gramEnd"/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 xml:space="preserve">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15B81A7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2DCA27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7551C1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C87272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69A672A5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5495C776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18926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  <w:proofErr w:type="gramEnd"/>
          </w:p>
          <w:p w14:paraId="75872D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5DF3001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  <w:proofErr w:type="gramEnd"/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E56FDA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A4E73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EACCCB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63674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212D6A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7C2BB3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7D586E55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111CB7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766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9E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504FE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164DC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B1954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7C04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F4E69FE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48DAD7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680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38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A3C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D3F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716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937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53350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E44F1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EC708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69D0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E3CE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7C52E2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47CFE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C14C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67BB77C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683E5F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5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D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E9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A053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63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91D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E288A04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33ACE9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2A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36E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1B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0E36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A173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443A5C7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3498C256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23B93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5298039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2CCE149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78F7C34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40C963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1EBF18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39DCCA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67C182E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05C8C7E5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2A95118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04E35FA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364350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16546CC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3FDE9A9D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59DE3DF8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3DFC312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0EF59742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7EB87166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2AB5D7B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1D8437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0A1B50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56AAA43C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B6B71B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F5FEE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5F3FB436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9F1577B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19ECA64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1D2031C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722C45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0BD3DD2F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9D90CF2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76D2749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02CF5BB6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67FE180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54C2006C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6B2D0B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4FD28A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6F0CC53C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7F78EB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4F2A454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23B00C2F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3D02FA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7D6D4196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319723C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E4341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proofErr w:type="spellStart"/>
            <w:r>
              <w:rPr>
                <w:rFonts w:ascii="맑은 고딕" w:eastAsia="맑은 고딕" w:hAnsi="맑은 고딕" w:cs="Arial" w:hint="eastAsia"/>
              </w:rPr>
              <w:t>녀</w:t>
            </w:r>
            <w:proofErr w:type="spellEnd"/>
          </w:p>
        </w:tc>
        <w:tc>
          <w:tcPr>
            <w:tcW w:w="1417" w:type="dxa"/>
            <w:vAlign w:val="center"/>
          </w:tcPr>
          <w:p w14:paraId="4535F4D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41FFC928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0CD4DB9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5CF85A49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EAC921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5147D3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5147D3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5147D3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  <w:tr w:rsidR="005147D3" w:rsidRPr="00942E62" w14:paraId="65340F9F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A116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5CFA644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E5B2B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04DAE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4FEA3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30D98006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12E9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>동거 /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</w:t>
            </w:r>
            <w:proofErr w:type="spellStart"/>
            <w:r w:rsidRPr="00942E62">
              <w:rPr>
                <w:rFonts w:ascii="맑은 고딕" w:eastAsia="맑은 고딕" w:hAnsi="맑은 고딕" w:cs="Arial" w:hint="eastAsia"/>
              </w:rPr>
              <w:t>비동거</w:t>
            </w:r>
            <w:proofErr w:type="spellEnd"/>
          </w:p>
        </w:tc>
      </w:tr>
    </w:tbl>
    <w:p w14:paraId="19482147" w14:textId="77777777"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14:paraId="7F31647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2AB0095" w14:textId="77777777" w:rsidTr="00EA25DF">
        <w:tc>
          <w:tcPr>
            <w:tcW w:w="10028" w:type="dxa"/>
            <w:vAlign w:val="center"/>
          </w:tcPr>
          <w:p w14:paraId="24E790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7E46983" w14:textId="77777777" w:rsidTr="00EA25DF">
        <w:tc>
          <w:tcPr>
            <w:tcW w:w="10028" w:type="dxa"/>
            <w:vAlign w:val="center"/>
          </w:tcPr>
          <w:p w14:paraId="5542347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B92315" w14:textId="77777777" w:rsidTr="00EA25DF">
        <w:tc>
          <w:tcPr>
            <w:tcW w:w="10028" w:type="dxa"/>
            <w:vAlign w:val="center"/>
          </w:tcPr>
          <w:p w14:paraId="40B0B9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6B36076" w14:textId="77777777" w:rsidTr="00EA25DF">
        <w:tc>
          <w:tcPr>
            <w:tcW w:w="10028" w:type="dxa"/>
            <w:vAlign w:val="center"/>
          </w:tcPr>
          <w:p w14:paraId="1783CF4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AE13F0E" w14:textId="77777777" w:rsidTr="00EA25DF">
        <w:tc>
          <w:tcPr>
            <w:tcW w:w="10028" w:type="dxa"/>
            <w:vAlign w:val="center"/>
          </w:tcPr>
          <w:p w14:paraId="1A8852E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6148447" w14:textId="77777777" w:rsidTr="00EA25DF">
        <w:tc>
          <w:tcPr>
            <w:tcW w:w="10028" w:type="dxa"/>
            <w:vAlign w:val="center"/>
          </w:tcPr>
          <w:p w14:paraId="2E3D05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C238CD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DE96BA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proofErr w:type="spellStart"/>
      <w:r w:rsidRPr="00221246">
        <w:rPr>
          <w:rFonts w:ascii="맑은 고딕" w:eastAsia="맑은 고딕" w:hAnsi="맑은 고딕" w:hint="eastAsia"/>
        </w:rPr>
        <w:t>하기란에</w:t>
      </w:r>
      <w:proofErr w:type="spellEnd"/>
      <w:r w:rsidRPr="00221246">
        <w:rPr>
          <w:rFonts w:ascii="맑은 고딕" w:eastAsia="맑은 고딕" w:hAnsi="맑은 고딕" w:hint="eastAsia"/>
        </w:rPr>
        <w:t xml:space="preserve"> 체크표시 바랍니다.</w:t>
      </w:r>
    </w:p>
    <w:p w14:paraId="5849451F" w14:textId="742DA235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1D180A">
        <w:rPr>
          <w:rFonts w:ascii="맑은 고딕" w:eastAsia="맑은 고딕" w:hAnsi="맑은 고딕" w:hint="eastAsia"/>
        </w:rPr>
        <w:t>신한국가정연합 홈페이지</w:t>
      </w:r>
      <w:r w:rsidRPr="00221246">
        <w:rPr>
          <w:rFonts w:ascii="맑은 고딕" w:eastAsia="맑은 고딕" w:hAnsi="맑은 고딕" w:hint="eastAsia"/>
        </w:rPr>
        <w:t xml:space="preserve">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="001D180A">
        <w:rPr>
          <w:rFonts w:ascii="맑은 고딕" w:eastAsia="맑은 고딕" w:hAnsi="맑은 고딕" w:hint="eastAsia"/>
        </w:rPr>
        <w:t>천원궁</w:t>
      </w:r>
      <w:proofErr w:type="spellEnd"/>
      <w:r w:rsidR="001D180A">
        <w:rPr>
          <w:rFonts w:ascii="맑은 고딕" w:eastAsia="맑은 고딕" w:hAnsi="맑은 고딕" w:hint="eastAsia"/>
        </w:rPr>
        <w:t xml:space="preserve"> 천원교회 </w:t>
      </w:r>
      <w:proofErr w:type="spellStart"/>
      <w:r w:rsidR="001D180A">
        <w:rPr>
          <w:rFonts w:ascii="맑은 고딕" w:eastAsia="맑은 고딕" w:hAnsi="맑은 고딕" w:hint="eastAsia"/>
        </w:rPr>
        <w:t>밴드</w:t>
      </w:r>
      <w:r w:rsidRPr="00221246">
        <w:rPr>
          <w:rFonts w:ascii="맑은 고딕" w:eastAsia="맑은 고딕" w:hAnsi="맑은 고딕" w:hint="eastAsia"/>
        </w:rPr>
        <w:t>지</w:t>
      </w:r>
      <w:proofErr w:type="spellEnd"/>
      <w:r w:rsidRPr="00221246">
        <w:rPr>
          <w:rFonts w:ascii="맑은 고딕" w:eastAsia="맑은 고딕" w:hAnsi="맑은 고딕" w:hint="eastAsia"/>
        </w:rPr>
        <w:t xml:space="preserve">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proofErr w:type="spellStart"/>
      <w:r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Pr="00221246">
        <w:rPr>
          <w:rFonts w:ascii="맑은 고딕" w:eastAsia="맑은 고딕" w:hAnsi="맑은 고딕" w:hint="eastAsia"/>
        </w:rPr>
        <w:t xml:space="preserve">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0DED9127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6DE6454E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5FDADC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15010F5" w14:textId="77777777" w:rsidTr="00EA25DF">
        <w:tc>
          <w:tcPr>
            <w:tcW w:w="10028" w:type="dxa"/>
            <w:vAlign w:val="center"/>
          </w:tcPr>
          <w:p w14:paraId="5FFFBF0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10C0D39" w14:textId="77777777" w:rsidTr="00EA25DF">
        <w:tc>
          <w:tcPr>
            <w:tcW w:w="10028" w:type="dxa"/>
            <w:vAlign w:val="center"/>
          </w:tcPr>
          <w:p w14:paraId="27A787A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CD392BD" w14:textId="77777777" w:rsidTr="00EA25DF">
        <w:tc>
          <w:tcPr>
            <w:tcW w:w="10028" w:type="dxa"/>
            <w:vAlign w:val="center"/>
          </w:tcPr>
          <w:p w14:paraId="266431B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ECB7608" w14:textId="77777777" w:rsidTr="00EA25DF">
        <w:tc>
          <w:tcPr>
            <w:tcW w:w="10028" w:type="dxa"/>
            <w:vAlign w:val="center"/>
          </w:tcPr>
          <w:p w14:paraId="0BB1606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EE74139" w14:textId="77777777" w:rsidTr="00EA25DF">
        <w:tc>
          <w:tcPr>
            <w:tcW w:w="10028" w:type="dxa"/>
            <w:vAlign w:val="center"/>
          </w:tcPr>
          <w:p w14:paraId="4E7BCFF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8BE34E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3FF30F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CAF3E3B" w14:textId="77777777" w:rsidTr="00EF1718">
        <w:tc>
          <w:tcPr>
            <w:tcW w:w="10578" w:type="dxa"/>
            <w:vAlign w:val="center"/>
          </w:tcPr>
          <w:p w14:paraId="700576E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1321A65" w14:textId="77777777" w:rsidTr="00EF1718">
        <w:tc>
          <w:tcPr>
            <w:tcW w:w="10578" w:type="dxa"/>
            <w:vAlign w:val="center"/>
          </w:tcPr>
          <w:p w14:paraId="09F32DD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23E866B" w14:textId="77777777" w:rsidTr="00EF1718">
        <w:tc>
          <w:tcPr>
            <w:tcW w:w="10578" w:type="dxa"/>
            <w:vAlign w:val="center"/>
          </w:tcPr>
          <w:p w14:paraId="0A2B829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55C9A99" w14:textId="77777777" w:rsidTr="00EF1718">
        <w:tc>
          <w:tcPr>
            <w:tcW w:w="10578" w:type="dxa"/>
            <w:vAlign w:val="center"/>
          </w:tcPr>
          <w:p w14:paraId="73B7985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3B33D7" w14:textId="77777777" w:rsidTr="00EF1718">
        <w:tc>
          <w:tcPr>
            <w:tcW w:w="10578" w:type="dxa"/>
            <w:vAlign w:val="center"/>
          </w:tcPr>
          <w:p w14:paraId="2CA3BA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A407CED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7053DF4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6E61C7D" w14:textId="77777777" w:rsidTr="00EA25DF">
        <w:tc>
          <w:tcPr>
            <w:tcW w:w="10028" w:type="dxa"/>
            <w:vAlign w:val="center"/>
          </w:tcPr>
          <w:p w14:paraId="5F2699C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918609" w14:textId="77777777" w:rsidTr="00EA25DF">
        <w:tc>
          <w:tcPr>
            <w:tcW w:w="10028" w:type="dxa"/>
            <w:vAlign w:val="center"/>
          </w:tcPr>
          <w:p w14:paraId="24DFE64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288C605" w14:textId="77777777" w:rsidTr="00EA25DF">
        <w:tc>
          <w:tcPr>
            <w:tcW w:w="10028" w:type="dxa"/>
            <w:vAlign w:val="center"/>
          </w:tcPr>
          <w:p w14:paraId="35CFDE1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141F90A" w14:textId="77777777" w:rsidTr="00EA25DF">
        <w:tc>
          <w:tcPr>
            <w:tcW w:w="10028" w:type="dxa"/>
            <w:vAlign w:val="center"/>
          </w:tcPr>
          <w:p w14:paraId="54216C3B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AFBCAC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89FEFF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2E8951E6" w14:textId="77777777" w:rsidTr="00EA25DF">
        <w:tc>
          <w:tcPr>
            <w:tcW w:w="10028" w:type="dxa"/>
            <w:vAlign w:val="center"/>
          </w:tcPr>
          <w:p w14:paraId="1AC5BA5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B1278CF" w14:textId="77777777" w:rsidTr="00EA25DF">
        <w:tc>
          <w:tcPr>
            <w:tcW w:w="10028" w:type="dxa"/>
            <w:vAlign w:val="center"/>
          </w:tcPr>
          <w:p w14:paraId="6517BF4A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D359E02" w14:textId="77777777" w:rsidTr="00EA25DF">
        <w:tc>
          <w:tcPr>
            <w:tcW w:w="10028" w:type="dxa"/>
            <w:vAlign w:val="center"/>
          </w:tcPr>
          <w:p w14:paraId="6EB191DC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69A8763" w14:textId="77777777" w:rsidTr="00EA25DF">
        <w:tc>
          <w:tcPr>
            <w:tcW w:w="10028" w:type="dxa"/>
            <w:vAlign w:val="center"/>
          </w:tcPr>
          <w:p w14:paraId="7CFB7A9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CE5D182" w14:textId="77777777" w:rsidTr="00EA25DF">
        <w:tc>
          <w:tcPr>
            <w:tcW w:w="10028" w:type="dxa"/>
            <w:vAlign w:val="center"/>
          </w:tcPr>
          <w:p w14:paraId="0148B21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7A3534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FBF859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56A605B6" w14:textId="77777777" w:rsidTr="00221246">
        <w:tc>
          <w:tcPr>
            <w:tcW w:w="10028" w:type="dxa"/>
            <w:vAlign w:val="center"/>
          </w:tcPr>
          <w:p w14:paraId="0173E85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1DFCA59" w14:textId="77777777" w:rsidTr="00221246">
        <w:tc>
          <w:tcPr>
            <w:tcW w:w="10028" w:type="dxa"/>
            <w:vAlign w:val="center"/>
          </w:tcPr>
          <w:p w14:paraId="3A35ED5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D2F97EC" w14:textId="77777777" w:rsidTr="00221246">
        <w:tc>
          <w:tcPr>
            <w:tcW w:w="10028" w:type="dxa"/>
            <w:vAlign w:val="center"/>
          </w:tcPr>
          <w:p w14:paraId="41628FB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BA1FC5" w14:textId="77777777" w:rsidTr="00221246">
        <w:tc>
          <w:tcPr>
            <w:tcW w:w="10028" w:type="dxa"/>
            <w:vAlign w:val="center"/>
          </w:tcPr>
          <w:p w14:paraId="25E4270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9AEF7D3" w14:textId="77777777" w:rsidTr="00221246">
        <w:tc>
          <w:tcPr>
            <w:tcW w:w="10028" w:type="dxa"/>
            <w:vAlign w:val="center"/>
          </w:tcPr>
          <w:p w14:paraId="4B619571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71C748E" w14:textId="77777777" w:rsidTr="00221246">
        <w:tc>
          <w:tcPr>
            <w:tcW w:w="10028" w:type="dxa"/>
            <w:vAlign w:val="center"/>
          </w:tcPr>
          <w:p w14:paraId="48664972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37987879" w14:textId="77777777" w:rsidTr="00221246">
        <w:tc>
          <w:tcPr>
            <w:tcW w:w="10028" w:type="dxa"/>
            <w:vAlign w:val="center"/>
          </w:tcPr>
          <w:p w14:paraId="39B032C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F5289AE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C78BC3D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1AA4B9B0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EDA5CE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A2A131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교육명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2AE3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주관처</w:t>
            </w:r>
            <w:proofErr w:type="spellEnd"/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5FA0B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501BE7B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C74536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5B1692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21C780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935837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290A78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5426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5200914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AD31FC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7B35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08377F5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E9DCE17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7F0233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6F82B4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A07A3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proofErr w:type="spellStart"/>
            <w:r w:rsidRPr="00221246">
              <w:rPr>
                <w:rFonts w:ascii="맑은 고딕" w:eastAsia="맑은 고딕" w:hAnsi="맑은 고딕" w:hint="eastAsia"/>
              </w:rPr>
              <w:t>수상명</w:t>
            </w:r>
            <w:proofErr w:type="spellEnd"/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C7C5CE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04DF1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44849F99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284D4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CE63BB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78D756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8DDEA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AF6EB5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EEB791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1A9220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73006AE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7212F0D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4A983BD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6EB8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79F732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1B678D2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DBEB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62FB1D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EC575B1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9. </w:t>
      </w:r>
      <w:proofErr w:type="spellStart"/>
      <w:r w:rsidRPr="009A4735">
        <w:rPr>
          <w:rFonts w:ascii="맑은 고딕" w:eastAsia="맑은 고딕" w:hAnsi="맑은 고딕" w:hint="eastAsia"/>
          <w:b/>
        </w:rPr>
        <w:t>천주청평수련원</w:t>
      </w:r>
      <w:proofErr w:type="spellEnd"/>
      <w:r w:rsidRPr="009A4735">
        <w:rPr>
          <w:rFonts w:ascii="맑은 고딕" w:eastAsia="맑은 고딕" w:hAnsi="맑은 고딕" w:hint="eastAsia"/>
          <w:b/>
        </w:rPr>
        <w:t xml:space="preserve">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FB3FB4C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840EE2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FE1D3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8B4DF1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E0449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266AA971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6BC4D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0E4DFA4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676449F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D76ECE4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0712E252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4F319E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5D34D80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F50781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D1B9AE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7A35ADD9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A8119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45AB5A4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59B2F2C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4119148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85B551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2DD4054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청심빌리지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EF1718" w:rsidRPr="00221246">
        <w:rPr>
          <w:rFonts w:ascii="맑은 고딕" w:eastAsia="맑은 고딕" w:hAnsi="맑은 고딕" w:hint="eastAsia"/>
        </w:rPr>
        <w:t>청심국제중고등학교</w:t>
      </w:r>
      <w:proofErr w:type="spellEnd"/>
      <w:r w:rsidR="00EF1718" w:rsidRPr="00221246">
        <w:rPr>
          <w:rFonts w:ascii="맑은 고딕" w:eastAsia="맑은 고딕" w:hAnsi="맑은 고딕" w:hint="eastAsia"/>
        </w:rPr>
        <w:t xml:space="preserve">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proofErr w:type="spellStart"/>
      <w:r w:rsidR="00221246" w:rsidRPr="00221246">
        <w:rPr>
          <w:rFonts w:ascii="맑은 고딕" w:eastAsia="맑은 고딕" w:hAnsi="맑은 고딕" w:hint="eastAsia"/>
        </w:rPr>
        <w:t>천주청평수련원</w:t>
      </w:r>
      <w:proofErr w:type="spellEnd"/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7FD1EBFB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F9CE0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61B18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E4000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1E1D5B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6649D5CD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356F61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2A2BBE9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6B3AEE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E29A6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F9769C9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C13C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3AEBDB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1B1C15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323F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EC2208E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867CDF0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3F47D5C2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544EAD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5AF833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F07C97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E8924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41B84A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0923A44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E05C6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4B41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BE328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3FEEF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81DF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2D0E3B8E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619C5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AFEB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A82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D66E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4579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160F6F29" w14:textId="77777777"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45E0C40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92830B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634F8A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CC1BB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5546E4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8EAB7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779E29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318BF9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112F00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9F758B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6B2C58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E8EC89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3CE090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3501F5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63C73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3DC1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B772E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8352FC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D189FC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6476C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F1B3E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B6052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E12F8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48F072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2441C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8D623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39DA7E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FC282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F19600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4012A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62F9A2A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B86871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42750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DE1889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1E8C92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907BC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E571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7A74F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C4E08F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425F4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8F08FE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8BA2A2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34162E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CE954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A1E093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E7C859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23B7DD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54332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0B4AA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587C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9DB6BD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E05A6C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0418D3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1C5119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646B040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2DD2BD36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8B198B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</w:t>
            </w:r>
            <w:proofErr w:type="gramStart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</w:t>
            </w:r>
            <w:proofErr w:type="gramEnd"/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월    일</w:t>
            </w:r>
          </w:p>
          <w:p w14:paraId="203D2F2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40E473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FAF07" w14:textId="77777777" w:rsidR="00013C76" w:rsidRDefault="00013C76">
      <w:r>
        <w:separator/>
      </w:r>
    </w:p>
  </w:endnote>
  <w:endnote w:type="continuationSeparator" w:id="0">
    <w:p w14:paraId="2411E612" w14:textId="77777777" w:rsidR="00013C76" w:rsidRDefault="00013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4EC9E" w14:textId="77777777" w:rsidR="00504F6A" w:rsidRPr="00942E62" w:rsidRDefault="00013C76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 w14:anchorId="47A049F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45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 w14:anchorId="6B42FA26">
        <v:shape id="_x0000_s1046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93792" w14:textId="77777777" w:rsidR="00013C76" w:rsidRDefault="00013C76">
      <w:r>
        <w:separator/>
      </w:r>
    </w:p>
  </w:footnote>
  <w:footnote w:type="continuationSeparator" w:id="0">
    <w:p w14:paraId="51EBCD0D" w14:textId="77777777" w:rsidR="00013C76" w:rsidRDefault="00013C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219D8" w14:textId="77777777" w:rsidR="00EF1718" w:rsidRDefault="00013C76">
    <w:pPr>
      <w:pStyle w:val="a4"/>
    </w:pPr>
    <w:r>
      <w:rPr>
        <w:noProof/>
      </w:rPr>
      <w:pict w14:anchorId="2FED1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1038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6AF665F5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17525" w14:textId="77777777" w:rsidR="00EF1718" w:rsidRPr="006A6E8C" w:rsidRDefault="00013C76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36507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1039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B476" w14:textId="77777777" w:rsidR="00EF1718" w:rsidRDefault="00013C76">
    <w:pPr>
      <w:pStyle w:val="a4"/>
    </w:pPr>
    <w:r>
      <w:rPr>
        <w:noProof/>
      </w:rPr>
      <w:pict w14:anchorId="038367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1037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46"/>
        <o:r id="V:Rule2" type="connector" idref="#_x0000_s1045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A14"/>
    <w:rsid w:val="0000389F"/>
    <w:rsid w:val="00005A5E"/>
    <w:rsid w:val="00013C76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D180A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92686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1B8B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3AA4"/>
    <w:rsid w:val="00CF6503"/>
    <w:rsid w:val="00D04DCF"/>
    <w:rsid w:val="00D1116A"/>
    <w:rsid w:val="00D124BC"/>
    <w:rsid w:val="00D13F2A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1E1E284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25</TotalTime>
  <Pages>5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2564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 훈석</cp:lastModifiedBy>
  <cp:revision>13</cp:revision>
  <cp:lastPrinted>2015-12-07T07:11:00Z</cp:lastPrinted>
  <dcterms:created xsi:type="dcterms:W3CDTF">2013-03-13T04:56:00Z</dcterms:created>
  <dcterms:modified xsi:type="dcterms:W3CDTF">2022-03-14T02:30:00Z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