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:rsidTr="00D25229">
        <w:trPr>
          <w:jc w:val="center"/>
        </w:trPr>
        <w:tc>
          <w:tcPr>
            <w:tcW w:w="8647" w:type="dxa"/>
            <w:shd w:val="clear" w:color="auto" w:fill="0D0D0D"/>
          </w:tcPr>
          <w:p w:rsidR="0064352C" w:rsidRPr="00942E62" w:rsidRDefault="0064352C" w:rsidP="00E670AD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:rsidR="007C1FF7" w:rsidRPr="00AB6BCB" w:rsidRDefault="0064352C" w:rsidP="00AB6BCB">
      <w:pPr>
        <w:spacing w:line="300" w:lineRule="exact"/>
        <w:ind w:left="220" w:hangingChars="100" w:hanging="220"/>
        <w:rPr>
          <w:rFonts w:ascii="맑은 고딕" w:eastAsia="맑은 고딕" w:hAnsi="맑은 고딕" w:hint="eastAsia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  <w:bookmarkStart w:id="0" w:name="_GoBack"/>
      <w:bookmarkEnd w:id="0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2"/>
        <w:gridCol w:w="2232"/>
        <w:gridCol w:w="5959"/>
        <w:gridCol w:w="1311"/>
      </w:tblGrid>
      <w:tr w:rsidR="0064352C" w:rsidRPr="00942E62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포토샵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등을 통하여 수정이 되지 않은 사진 첨부바랍니다.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4F369A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사무행정, 보안, 주방,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관리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 등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학과,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학점 입력 불필요)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557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13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:rsidR="0064352C" w:rsidRPr="004E7C48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본인</w:t>
            </w:r>
            <w:r w:rsidR="00F00E86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</w:t>
            </w: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:rsidR="0064352C" w:rsidRPr="004E7C48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</w:pP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본인 </w:t>
            </w:r>
            <w:r w:rsidR="00F00E86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축복가정을 명시</w:t>
            </w:r>
            <w:r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합니다. </w:t>
            </w:r>
            <w:r w:rsidR="004F369A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(예: 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1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세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 xml:space="preserve"> 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미혼</w:t>
            </w:r>
            <w:r w:rsidR="00C82454" w:rsidRPr="004E7C48">
              <w:rPr>
                <w:rFonts w:ascii="맑은 고딕" w:eastAsia="맑은 고딕" w:hAnsi="맑은 고딕"/>
                <w:color w:val="auto"/>
                <w:spacing w:val="-20"/>
                <w:sz w:val="22"/>
                <w:szCs w:val="22"/>
              </w:rPr>
              <w:t>,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 xml:space="preserve"> 2세 400</w:t>
            </w:r>
            <w:r w:rsidR="00233432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가정</w:t>
            </w:r>
            <w:r w:rsidR="00C82454" w:rsidRPr="004E7C48">
              <w:rPr>
                <w:rFonts w:ascii="맑은 고딕" w:eastAsia="맑은 고딕" w:hAnsi="맑은 고딕" w:hint="eastAsia"/>
                <w:color w:val="auto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872D46">
        <w:trPr>
          <w:trHeight w:val="62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proofErr w:type="gramStart"/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proofErr w:type="gramEnd"/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폐업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:rsidTr="00C82454">
        <w:trPr>
          <w:trHeight w:val="761"/>
        </w:trPr>
        <w:tc>
          <w:tcPr>
            <w:tcW w:w="675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</w:t>
            </w:r>
            <w:proofErr w:type="spellEnd"/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4F369A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JPT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:rsidTr="00872D46">
        <w:trPr>
          <w:trHeight w:val="635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:rsidTr="00C82454">
        <w:trPr>
          <w:trHeight w:val="761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:rsidTr="00872D46">
        <w:trPr>
          <w:trHeight w:val="632"/>
        </w:trPr>
        <w:tc>
          <w:tcPr>
            <w:tcW w:w="675" w:type="dxa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:rsidR="0064352C" w:rsidRPr="00AB6BCB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</w:t>
      </w:r>
      <w:r w:rsidRPr="00AB6BCB">
        <w:rPr>
          <w:rFonts w:ascii="맑은 고딕" w:eastAsia="맑은 고딕" w:hAnsi="맑은 고딕" w:hint="eastAsia"/>
          <w:b/>
          <w:sz w:val="22"/>
          <w:szCs w:val="22"/>
        </w:rPr>
        <w:t xml:space="preserve">기타 자세한 사항은 </w:t>
      </w:r>
      <w:r w:rsidR="007A1344" w:rsidRPr="00AB6BCB">
        <w:rPr>
          <w:rFonts w:ascii="맑은 고딕" w:eastAsia="맑은 고딕" w:hAnsi="맑은 고딕" w:hint="eastAsia"/>
          <w:b/>
          <w:sz w:val="22"/>
          <w:szCs w:val="22"/>
        </w:rPr>
        <w:t>담당자(</w:t>
      </w:r>
      <w:r w:rsidR="00AB6BCB" w:rsidRPr="00AB6BCB">
        <w:rPr>
          <w:rFonts w:ascii="맑은 고딕" w:eastAsia="맑은 고딕" w:hAnsi="맑은 고딕" w:hint="eastAsia"/>
          <w:b/>
          <w:sz w:val="22"/>
          <w:szCs w:val="22"/>
        </w:rPr>
        <w:t>강수경 사원</w:t>
      </w:r>
      <w:r w:rsidR="007A1344" w:rsidRPr="00AB6BCB">
        <w:rPr>
          <w:rFonts w:ascii="맑은 고딕" w:eastAsia="맑은 고딕" w:hAnsi="맑은 고딕" w:hint="eastAsia"/>
          <w:b/>
          <w:sz w:val="22"/>
          <w:szCs w:val="22"/>
        </w:rPr>
        <w:t>)</w:t>
      </w:r>
      <w:r w:rsidRPr="00AB6BCB">
        <w:rPr>
          <w:rFonts w:ascii="맑은 고딕" w:eastAsia="맑은 고딕" w:hAnsi="맑은 고딕" w:hint="eastAsia"/>
          <w:b/>
          <w:color w:val="auto"/>
          <w:sz w:val="22"/>
          <w:szCs w:val="22"/>
        </w:rPr>
        <w:t xml:space="preserve"> </w:t>
      </w:r>
      <w:r w:rsidRPr="00AB6BCB">
        <w:rPr>
          <w:rFonts w:ascii="맑은 고딕" w:eastAsia="맑은 고딕" w:hAnsi="맑은 고딕" w:hint="eastAsia"/>
          <w:b/>
          <w:color w:val="auto"/>
        </w:rPr>
        <w:t>[</w:t>
      </w:r>
      <w:r w:rsidR="00FF67E5" w:rsidRPr="00AB6BCB">
        <w:rPr>
          <w:rFonts w:ascii="맑은 고딕" w:eastAsia="맑은 고딕" w:hAnsi="맑은 고딕" w:hint="eastAsia"/>
          <w:b/>
          <w:color w:val="auto"/>
        </w:rPr>
        <w:t>031-589-7</w:t>
      </w:r>
      <w:r w:rsidR="00A23B5A" w:rsidRPr="00AB6BCB">
        <w:rPr>
          <w:rFonts w:ascii="맑은 고딕" w:eastAsia="맑은 고딕" w:hAnsi="맑은 고딕" w:hint="eastAsia"/>
          <w:b/>
          <w:color w:val="auto"/>
        </w:rPr>
        <w:t>403</w:t>
      </w:r>
      <w:r w:rsidR="00FF67E5" w:rsidRPr="00AB6BCB">
        <w:rPr>
          <w:rFonts w:ascii="맑은 고딕" w:eastAsia="맑은 고딕" w:hAnsi="맑은 고딕" w:hint="eastAsia"/>
          <w:b/>
          <w:color w:val="auto"/>
        </w:rPr>
        <w:t>,</w:t>
      </w:r>
      <w:r w:rsidR="00AB6BCB" w:rsidRPr="00AB6BCB">
        <w:rPr>
          <w:rFonts w:ascii="맑은 고딕" w:eastAsia="맑은 고딕" w:hAnsi="맑은 고딕"/>
          <w:b/>
          <w:color w:val="auto"/>
        </w:rPr>
        <w:t xml:space="preserve"> </w:t>
      </w:r>
      <w:r w:rsidR="00AB6BCB" w:rsidRPr="00AB6BCB">
        <w:rPr>
          <w:rFonts w:ascii="맑은 고딕" w:eastAsia="맑은 고딕" w:hAnsi="맑은 고딕" w:hint="eastAsia"/>
          <w:b/>
        </w:rPr>
        <w:t>platinabell@naver.com</w:t>
      </w:r>
      <w:r w:rsidR="004F369A" w:rsidRPr="00AB6BCB">
        <w:rPr>
          <w:rFonts w:ascii="맑은 고딕" w:eastAsia="맑은 고딕" w:hAnsi="맑은 고딕" w:hint="eastAsia"/>
          <w:b/>
          <w:color w:val="auto"/>
        </w:rPr>
        <w:t>]</w:t>
      </w:r>
      <w:r w:rsidR="00AB6BCB" w:rsidRPr="00AB6BCB">
        <w:rPr>
          <w:rFonts w:ascii="맑은 고딕" w:eastAsia="맑은 고딕" w:hAnsi="맑은 고딕" w:hint="eastAsia"/>
          <w:b/>
          <w:color w:val="auto"/>
        </w:rPr>
        <w:t>에게</w:t>
      </w:r>
      <w:r w:rsidR="00F46FDE" w:rsidRPr="00AB6BCB">
        <w:rPr>
          <w:rFonts w:ascii="맑은 고딕" w:eastAsia="맑은 고딕" w:hAnsi="맑은 고딕" w:hint="eastAsia"/>
          <w:b/>
          <w:color w:val="auto"/>
        </w:rPr>
        <w:t xml:space="preserve"> </w:t>
      </w:r>
      <w:r w:rsidRPr="00AB6BCB">
        <w:rPr>
          <w:rFonts w:ascii="맑은 고딕" w:eastAsia="맑은 고딕" w:hAnsi="맑은 고딕" w:hint="eastAsia"/>
          <w:b/>
          <w:sz w:val="22"/>
          <w:szCs w:val="22"/>
        </w:rPr>
        <w:t>문의 바랍니다.</w:t>
      </w:r>
    </w:p>
    <w:p w:rsidR="00FF4A49" w:rsidRPr="007A1344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B6BCB">
        <w:rPr>
          <w:rFonts w:ascii="맑은 고딕" w:eastAsia="맑은 고딕" w:hAnsi="맑은 고딕"/>
          <w:b/>
          <w:bCs/>
          <w:szCs w:val="20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입사지원서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873"/>
        <w:gridCol w:w="1238"/>
        <w:gridCol w:w="2224"/>
      </w:tblGrid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   만원</w:t>
            </w:r>
          </w:p>
        </w:tc>
      </w:tr>
      <w:tr w:rsidR="00586945" w:rsidRPr="00942E62" w:rsidTr="00FE2920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6945" w:rsidRPr="00942E62" w:rsidRDefault="00586945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86945" w:rsidRPr="00942E62" w:rsidRDefault="00586945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945" w:rsidRPr="00942E62" w:rsidRDefault="00586945" w:rsidP="00586945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  <w:r>
              <w:rPr>
                <w:rFonts w:ascii="맑은 고딕" w:eastAsia="맑은 고딕" w:hAnsi="맑은 고딕"/>
                <w:bCs/>
              </w:rPr>
              <w:t xml:space="preserve">     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>
              <w:rPr>
                <w:rFonts w:ascii="맑은 고딕" w:eastAsia="맑은 고딕" w:hAnsi="맑은 고딕" w:hint="eastAsia"/>
                <w:bCs/>
              </w:rPr>
              <w:t xml:space="preserve">   </w:t>
            </w:r>
            <w:r>
              <w:rPr>
                <w:rFonts w:ascii="맑은 고딕" w:eastAsia="맑은 고딕" w:hAnsi="맑은 고딕"/>
                <w:bCs/>
              </w:rPr>
              <w:t xml:space="preserve">   </w:t>
            </w:r>
            <w:r>
              <w:rPr>
                <w:rFonts w:ascii="맑은 고딕" w:eastAsia="맑은 고딕" w:hAnsi="맑은 고딕" w:hint="eastAsia"/>
                <w:bCs/>
              </w:rPr>
              <w:t xml:space="preserve"> </w:t>
            </w:r>
            <w:r>
              <w:rPr>
                <w:rFonts w:ascii="맑은 고딕" w:eastAsia="맑은 고딕" w:hAnsi="맑은 고딕"/>
                <w:bCs/>
              </w:rPr>
              <w:t xml:space="preserve">        </w:t>
            </w:r>
            <w:r w:rsidRPr="00942E62">
              <w:rPr>
                <w:rFonts w:ascii="맑은 고딕" w:eastAsia="맑은 고딕" w:hAnsi="맑은 고딕" w:hint="eastAsia"/>
                <w:bCs/>
              </w:rPr>
              <w:t>(영문)</w:t>
            </w:r>
          </w:p>
        </w:tc>
      </w:tr>
      <w:tr w:rsidR="00FF4A49" w:rsidRPr="00942E62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586945" w:rsidRPr="00942E62" w:rsidTr="00586945">
        <w:trPr>
          <w:cantSplit/>
          <w:trHeight w:val="71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86945" w:rsidRPr="00942E62" w:rsidRDefault="00586945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86945" w:rsidRPr="00942E62" w:rsidRDefault="00586945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586945" w:rsidRPr="00942E62" w:rsidRDefault="00586945" w:rsidP="00586945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    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  )</w:t>
            </w:r>
            <w:proofErr w:type="gramEnd"/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:rsidTr="009A4735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73"/>
        <w:gridCol w:w="1560"/>
        <w:gridCol w:w="1417"/>
        <w:gridCol w:w="992"/>
        <w:gridCol w:w="1256"/>
        <w:gridCol w:w="1110"/>
      </w:tblGrid>
      <w:tr w:rsidR="00E90752" w:rsidRPr="00942E62" w:rsidTr="00BF07B9">
        <w:trPr>
          <w:cantSplit/>
          <w:trHeight w:val="340"/>
          <w:jc w:val="center"/>
        </w:trPr>
        <w:tc>
          <w:tcPr>
            <w:tcW w:w="4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:rsidTr="00BF07B9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BF07B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BF07B9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BF07B9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:rsidTr="00BF07B9">
        <w:trPr>
          <w:cantSplit/>
          <w:trHeight w:val="340"/>
          <w:jc w:val="center"/>
        </w:trPr>
        <w:tc>
          <w:tcPr>
            <w:tcW w:w="4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2119"/>
        <w:gridCol w:w="260"/>
        <w:gridCol w:w="794"/>
        <w:gridCol w:w="522"/>
        <w:gridCol w:w="2504"/>
      </w:tblGrid>
      <w:tr w:rsidR="00E90752" w:rsidRPr="00942E62" w:rsidTr="00586945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3"/>
            <w:vAlign w:val="center"/>
          </w:tcPr>
          <w:p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:rsidTr="00586945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3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2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:rsidTr="00586945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4" w:type="dxa"/>
            <w:gridSpan w:val="2"/>
            <w:vAlign w:val="center"/>
          </w:tcPr>
          <w:p w:rsidR="00E90752" w:rsidRPr="00942E62" w:rsidRDefault="00E90752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26" w:type="dxa"/>
            <w:gridSpan w:val="2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  <w:proofErr w:type="spellEnd"/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경 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  <w:proofErr w:type="spellEnd"/>
            <w:proofErr w:type="gramEnd"/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586945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2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69"/>
        <w:gridCol w:w="1229"/>
        <w:gridCol w:w="2268"/>
        <w:gridCol w:w="2268"/>
        <w:gridCol w:w="1984"/>
        <w:gridCol w:w="1811"/>
      </w:tblGrid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586945" w:rsidRPr="00942E62" w:rsidRDefault="00516051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생년월일</w:t>
            </w:r>
          </w:p>
        </w:tc>
        <w:tc>
          <w:tcPr>
            <w:tcW w:w="181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:rsidR="00586945" w:rsidRDefault="00586945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right w:val="single" w:sz="12" w:space="0" w:color="auto"/>
            </w:tcBorders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right w:val="single" w:sz="12" w:space="0" w:color="auto"/>
            </w:tcBorders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right w:val="single" w:sz="12" w:space="0" w:color="auto"/>
            </w:tcBorders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right w:val="single" w:sz="12" w:space="0" w:color="auto"/>
            </w:tcBorders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right w:val="single" w:sz="12" w:space="0" w:color="auto"/>
            </w:tcBorders>
            <w:vAlign w:val="center"/>
          </w:tcPr>
          <w:p w:rsidR="00586945" w:rsidRPr="005147D3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86945" w:rsidRPr="00942E62" w:rsidTr="00516051">
        <w:trPr>
          <w:cantSplit/>
          <w:trHeight w:val="380"/>
          <w:jc w:val="center"/>
        </w:trPr>
        <w:tc>
          <w:tcPr>
            <w:tcW w:w="86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6945" w:rsidRPr="00942E62" w:rsidRDefault="0058694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동거 /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:rsidR="00EF1718" w:rsidRPr="007A1344" w:rsidRDefault="00EF1718" w:rsidP="00221246">
      <w:pPr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자기 소개서</w:t>
      </w: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통일교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68185F">
        <w:rPr>
          <w:rFonts w:ascii="맑은 고딕" w:eastAsia="맑은 고딕" w:hAnsi="맑은 고딕" w:hint="eastAsia"/>
        </w:rPr>
        <w:t>HJ</w:t>
      </w:r>
      <w:r w:rsidRPr="00221246">
        <w:rPr>
          <w:rFonts w:ascii="맑은 고딕" w:eastAsia="맑은 고딕" w:hAnsi="맑은 고딕" w:hint="eastAsia"/>
        </w:rPr>
        <w:t>천주</w:t>
      </w:r>
      <w:r w:rsidR="0068185F">
        <w:rPr>
          <w:rFonts w:ascii="맑은 고딕" w:eastAsia="맑은 고딕" w:hAnsi="맑은 고딕" w:hint="eastAsia"/>
        </w:rPr>
        <w:t>천보</w:t>
      </w:r>
      <w:r w:rsidRPr="00221246">
        <w:rPr>
          <w:rFonts w:ascii="맑은 고딕" w:eastAsia="맑은 고딕" w:hAnsi="맑은 고딕" w:hint="eastAsia"/>
        </w:rPr>
        <w:t xml:space="preserve">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  <w:r w:rsidR="00124B4D">
        <w:rPr>
          <w:rFonts w:ascii="맑은 고딕" w:eastAsia="맑은 고딕" w:hAnsi="맑은 고딕" w:hint="eastAsia"/>
          <w:b/>
        </w:rPr>
        <w:t xml:space="preserve"> 및 생활신조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24B4D" w:rsidRPr="00221246" w:rsidTr="00EA25DF">
        <w:tc>
          <w:tcPr>
            <w:tcW w:w="10028" w:type="dxa"/>
            <w:vAlign w:val="center"/>
          </w:tcPr>
          <w:p w:rsidR="00124B4D" w:rsidRPr="00221246" w:rsidRDefault="00124B4D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492FDB" w:rsidRPr="009A4735">
        <w:rPr>
          <w:rFonts w:ascii="맑은 고딕" w:eastAsia="맑은 고딕" w:hAnsi="맑은 고딕" w:hint="eastAsia"/>
          <w:b/>
        </w:rPr>
        <w:t>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F1718">
        <w:tc>
          <w:tcPr>
            <w:tcW w:w="1057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EA25DF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proofErr w:type="spellStart"/>
      <w:r w:rsidR="009A4735" w:rsidRPr="009A4735">
        <w:rPr>
          <w:rFonts w:ascii="맑은 고딕" w:eastAsia="맑은 고딕" w:hAnsi="맑은 고딕" w:hint="eastAsia"/>
          <w:b/>
        </w:rPr>
        <w:t>참부모님이</w:t>
      </w:r>
      <w:proofErr w:type="spellEnd"/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EA25DF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4F369A">
        <w:rPr>
          <w:rFonts w:ascii="맑은 고딕" w:eastAsia="맑은 고딕" w:hAnsi="맑은 고딕" w:hint="eastAsia"/>
          <w:b/>
        </w:rPr>
        <w:t xml:space="preserve"> 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2"/>
      </w:tblGrid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c>
          <w:tcPr>
            <w:tcW w:w="10028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:rsidTr="00221246">
        <w:tc>
          <w:tcPr>
            <w:tcW w:w="10028" w:type="dxa"/>
            <w:vAlign w:val="center"/>
          </w:tcPr>
          <w:p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2990"/>
        <w:gridCol w:w="2737"/>
        <w:gridCol w:w="1660"/>
      </w:tblGrid>
      <w:tr w:rsidR="00EF1718" w:rsidRPr="00221246" w:rsidTr="00124B4D">
        <w:trPr>
          <w:trHeight w:val="39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971"/>
        <w:gridCol w:w="2744"/>
        <w:gridCol w:w="1698"/>
      </w:tblGrid>
      <w:tr w:rsidR="00EF1718" w:rsidRPr="00221246" w:rsidTr="00124B4D">
        <w:trPr>
          <w:trHeight w:val="39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r w:rsidR="00C67CE0">
        <w:rPr>
          <w:rFonts w:ascii="맑은 고딕" w:eastAsia="맑은 고딕" w:hAnsi="맑은 고딕" w:hint="eastAsia"/>
          <w:b/>
        </w:rPr>
        <w:t>HJ천주언보</w:t>
      </w:r>
      <w:r w:rsidRPr="009A4735">
        <w:rPr>
          <w:rFonts w:ascii="맑은 고딕" w:eastAsia="맑은 고딕" w:hAnsi="맑은 고딕" w:hint="eastAsia"/>
          <w:b/>
        </w:rPr>
        <w:t>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2223"/>
        <w:gridCol w:w="4001"/>
        <w:gridCol w:w="2447"/>
      </w:tblGrid>
      <w:tr w:rsidR="00492FDB" w:rsidRPr="00221246" w:rsidTr="00124B4D">
        <w:trPr>
          <w:trHeight w:val="397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</w:p>
        </w:tc>
      </w:tr>
      <w:tr w:rsidR="00492FDB" w:rsidRPr="00221246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:rsidTr="00124B4D">
        <w:trPr>
          <w:trHeight w:val="363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 xml:space="preserve">. </w:t>
      </w:r>
      <w:r w:rsidR="00C67CE0">
        <w:rPr>
          <w:rFonts w:ascii="맑은 고딕" w:eastAsia="맑은 고딕" w:hAnsi="맑은 고딕" w:hint="eastAsia"/>
          <w:b/>
        </w:rPr>
        <w:t>H</w:t>
      </w:r>
      <w:r w:rsidR="00C67CE0">
        <w:rPr>
          <w:rFonts w:ascii="맑은 고딕" w:eastAsia="맑은 고딕" w:hAnsi="맑은 고딕"/>
          <w:b/>
        </w:rPr>
        <w:t>J</w:t>
      </w:r>
      <w:r w:rsidR="00C67CE0">
        <w:rPr>
          <w:rFonts w:ascii="맑은 고딕" w:eastAsia="맑은 고딕" w:hAnsi="맑은 고딕" w:hint="eastAsia"/>
          <w:b/>
        </w:rPr>
        <w:t xml:space="preserve">천원단지 </w:t>
      </w:r>
      <w:r w:rsidR="00EF1718" w:rsidRPr="009A4735">
        <w:rPr>
          <w:rFonts w:ascii="맑은 고딕" w:eastAsia="맑은 고딕" w:hAnsi="맑은 고딕" w:hint="eastAsia"/>
          <w:b/>
        </w:rPr>
        <w:t>내 타</w:t>
      </w:r>
      <w:r w:rsidR="00C67CE0">
        <w:rPr>
          <w:rFonts w:ascii="맑은 고딕" w:eastAsia="맑은 고딕" w:hAnsi="맑은 고딕" w:hint="eastAsia"/>
          <w:b/>
        </w:rPr>
        <w:t xml:space="preserve"> </w:t>
      </w:r>
      <w:r w:rsidR="00EF1718" w:rsidRPr="009A4735">
        <w:rPr>
          <w:rFonts w:ascii="맑은 고딕" w:eastAsia="맑은 고딕" w:hAnsi="맑은 고딕" w:hint="eastAsia"/>
          <w:b/>
        </w:rPr>
        <w:t>기관 지원여부</w:t>
      </w:r>
      <w:r w:rsidR="00EF1718" w:rsidRPr="00221246">
        <w:rPr>
          <w:rFonts w:ascii="맑은 고딕" w:eastAsia="맑은 고딕" w:hAnsi="맑은 고딕" w:hint="eastAsia"/>
        </w:rPr>
        <w:t xml:space="preserve">: </w:t>
      </w:r>
      <w:r w:rsidR="00C67CE0">
        <w:rPr>
          <w:rFonts w:ascii="맑은 고딕" w:eastAsia="맑은 고딕" w:hAnsi="맑은 고딕"/>
        </w:rPr>
        <w:t>HJ</w:t>
      </w:r>
      <w:r w:rsidR="00C67CE0">
        <w:rPr>
          <w:rFonts w:ascii="맑은 고딕" w:eastAsia="맑은 고딕" w:hAnsi="맑은 고딕" w:hint="eastAsia"/>
        </w:rPr>
        <w:t>매그놀리아</w:t>
      </w:r>
      <w:r w:rsidR="004E7C48">
        <w:rPr>
          <w:rFonts w:ascii="맑은 고딕" w:eastAsia="맑은 고딕" w:hAnsi="맑은 고딕" w:hint="eastAsia"/>
        </w:rPr>
        <w:t>국제</w:t>
      </w:r>
      <w:r w:rsidR="00EF1718" w:rsidRPr="00221246">
        <w:rPr>
          <w:rFonts w:ascii="맑은 고딕" w:eastAsia="맑은 고딕" w:hAnsi="맑은 고딕" w:hint="eastAsia"/>
        </w:rPr>
        <w:t xml:space="preserve">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청심국제중고등학교, </w:t>
      </w:r>
      <w:proofErr w:type="spellStart"/>
      <w:r w:rsidR="004F369A">
        <w:rPr>
          <w:rFonts w:ascii="맑은 고딕" w:eastAsia="맑은 고딕" w:hAnsi="맑은 고딕" w:hint="eastAsia"/>
        </w:rPr>
        <w:t>팜스코</w:t>
      </w:r>
      <w:proofErr w:type="spellEnd"/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4F369A">
        <w:rPr>
          <w:rFonts w:ascii="맑은 고딕" w:eastAsia="맑은 고딕" w:hAnsi="맑은 고딕" w:hint="eastAsia"/>
        </w:rPr>
        <w:t>천정궁박물관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4F369A">
        <w:rPr>
          <w:rFonts w:ascii="맑은 고딕" w:eastAsia="맑은 고딕" w:hAnsi="맑은 고딕" w:hint="eastAsia"/>
        </w:rPr>
        <w:t>청심국제</w:t>
      </w:r>
      <w:r w:rsidR="00EF1718" w:rsidRPr="00221246">
        <w:rPr>
          <w:rFonts w:ascii="맑은 고딕" w:eastAsia="맑은 고딕" w:hAnsi="맑은 고딕" w:hint="eastAsia"/>
        </w:rPr>
        <w:t>청소년수련원</w:t>
      </w:r>
      <w:r w:rsidR="004E7C48">
        <w:rPr>
          <w:rFonts w:ascii="맑은 고딕" w:eastAsia="맑은 고딕" w:hAnsi="맑은 고딕" w:hint="eastAsia"/>
        </w:rPr>
        <w:t xml:space="preserve"> </w:t>
      </w:r>
      <w:r w:rsidR="00221246">
        <w:rPr>
          <w:rFonts w:ascii="맑은 고딕" w:eastAsia="맑은 고딕" w:hAnsi="맑은 고딕" w:hint="eastAsia"/>
        </w:rPr>
        <w:t>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971"/>
        <w:gridCol w:w="2743"/>
        <w:gridCol w:w="1699"/>
      </w:tblGrid>
      <w:tr w:rsidR="00EF1718" w:rsidRPr="00221246" w:rsidTr="00124B4D">
        <w:trPr>
          <w:trHeight w:val="397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기관명</w:t>
            </w:r>
            <w:proofErr w:type="spellEnd"/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 xml:space="preserve">. </w:t>
      </w:r>
      <w:r w:rsidR="00C67CE0">
        <w:rPr>
          <w:rFonts w:ascii="맑은 고딕" w:eastAsia="맑은 고딕" w:hAnsi="맑은 고딕" w:hint="eastAsia"/>
          <w:b/>
        </w:rPr>
        <w:t>H</w:t>
      </w:r>
      <w:r w:rsidR="00C67CE0">
        <w:rPr>
          <w:rFonts w:ascii="맑은 고딕" w:eastAsia="맑은 고딕" w:hAnsi="맑은 고딕"/>
          <w:b/>
        </w:rPr>
        <w:t>J</w:t>
      </w:r>
      <w:r w:rsidR="00C67CE0">
        <w:rPr>
          <w:rFonts w:ascii="맑은 고딕" w:eastAsia="맑은 고딕" w:hAnsi="맑은 고딕" w:hint="eastAsia"/>
          <w:b/>
        </w:rPr>
        <w:t xml:space="preserve">천원단지 </w:t>
      </w:r>
      <w:r w:rsidR="00C67CE0" w:rsidRPr="009A4735">
        <w:rPr>
          <w:rFonts w:ascii="맑은 고딕" w:eastAsia="맑은 고딕" w:hAnsi="맑은 고딕" w:hint="eastAsia"/>
          <w:b/>
        </w:rPr>
        <w:t>내</w:t>
      </w:r>
      <w:r w:rsidRPr="009A4735">
        <w:rPr>
          <w:rFonts w:ascii="맑은 고딕" w:eastAsia="맑은 고딕" w:hAnsi="맑은 고딕" w:hint="eastAsia"/>
          <w:b/>
        </w:rPr>
        <w:t xml:space="preserve">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:rsidR="001536E2" w:rsidRPr="007A1344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경 </w:t>
      </w:r>
      <w:proofErr w:type="spellStart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력</w:t>
      </w:r>
      <w:proofErr w:type="spellEnd"/>
      <w:r w:rsidRPr="007A1344">
        <w:rPr>
          <w:rFonts w:ascii="맑은 고딕" w:eastAsia="맑은 고딕" w:hAnsi="맑은 고딕" w:hint="eastAsia"/>
          <w:bCs/>
          <w:w w:val="15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:rsidTr="00124B4D">
        <w:trPr>
          <w:cantSplit/>
          <w:trHeight w:val="1693"/>
          <w:jc w:val="center"/>
        </w:trPr>
        <w:tc>
          <w:tcPr>
            <w:tcW w:w="10404" w:type="dxa"/>
            <w:shd w:val="clear" w:color="auto" w:fill="F3F3F3"/>
            <w:vAlign w:val="center"/>
          </w:tcPr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</w:t>
            </w:r>
            <w:r w:rsidR="00124B4D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="004E7C48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</w:t>
            </w:r>
            <w:r w:rsidR="004E7C48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="00124B4D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(인 또는 서명)</w:t>
            </w:r>
          </w:p>
        </w:tc>
      </w:tr>
    </w:tbl>
    <w:p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8B" w:rsidRDefault="00355D8B">
      <w:r>
        <w:separator/>
      </w:r>
    </w:p>
  </w:endnote>
  <w:endnote w:type="continuationSeparator" w:id="0">
    <w:p w:rsidR="00355D8B" w:rsidRDefault="00355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A23E9D" wp14:editId="5E48CBE6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5F9D5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left:0;text-align:left;margin-left:-9.65pt;margin-top:-5.1pt;width:528.85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C31F9B" wp14:editId="3DA04A1C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E24ED3" id="AutoShape 22" o:spid="_x0000_s1026" type="#_x0000_t32" style="position:absolute;left:0;text-align:left;margin-left:.05pt;margin-top:-3.8pt;width:481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 </w:t>
    </w:r>
    <w:r w:rsidR="005C767E">
      <w:rPr>
        <w:rFonts w:ascii="맑은 고딕" w:eastAsia="맑은 고딕" w:hAnsi="맑은 고딕" w:hint="eastAsia"/>
        <w:noProof/>
        <w:sz w:val="22"/>
        <w:szCs w:val="22"/>
      </w:rPr>
      <w:t>효 정 사 업 부</w:t>
    </w:r>
    <w:r w:rsidR="004E7C48">
      <w:rPr>
        <w:rFonts w:ascii="맑은 고딕" w:eastAsia="맑은 고딕" w:hAnsi="맑은 고딕" w:hint="eastAsia"/>
        <w:noProof/>
        <w:sz w:val="22"/>
        <w:szCs w:val="22"/>
      </w:rPr>
      <w:t xml:space="preserve">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AB6BC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AB6BC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8B" w:rsidRDefault="00355D8B">
      <w:r>
        <w:separator/>
      </w:r>
    </w:p>
  </w:footnote>
  <w:footnote w:type="continuationSeparator" w:id="0">
    <w:p w:rsidR="00355D8B" w:rsidRDefault="00355D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AB6BC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718" w:rsidRDefault="00AB6BCB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24B4D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1FCD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2E90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E7C48"/>
    <w:rsid w:val="004F10C9"/>
    <w:rsid w:val="004F1F25"/>
    <w:rsid w:val="004F369A"/>
    <w:rsid w:val="004F72E9"/>
    <w:rsid w:val="005048FE"/>
    <w:rsid w:val="00504F6A"/>
    <w:rsid w:val="005079ED"/>
    <w:rsid w:val="00510055"/>
    <w:rsid w:val="005147D3"/>
    <w:rsid w:val="00516051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6945"/>
    <w:rsid w:val="005A60CC"/>
    <w:rsid w:val="005C767E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185F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D5FAA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0931"/>
    <w:rsid w:val="0084174C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23B5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BC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A7535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07B9"/>
    <w:rsid w:val="00BF1532"/>
    <w:rsid w:val="00C012E1"/>
    <w:rsid w:val="00C06F86"/>
    <w:rsid w:val="00C160DF"/>
    <w:rsid w:val="00C209AA"/>
    <w:rsid w:val="00C275F5"/>
    <w:rsid w:val="00C37BE1"/>
    <w:rsid w:val="00C4245B"/>
    <w:rsid w:val="00C47990"/>
    <w:rsid w:val="00C521C5"/>
    <w:rsid w:val="00C52EA7"/>
    <w:rsid w:val="00C57B14"/>
    <w:rsid w:val="00C67B54"/>
    <w:rsid w:val="00C67CE0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02D75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."/>
  <w:listSeparator w:val=","/>
  <w15:docId w15:val="{5367B2DC-5F87-4DC5-8FD8-55FFB7C6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C4DBD-4BB0-4429-A98F-F9E0762F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3</TotalTime>
  <Pages>5</Pages>
  <Words>450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2453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김형철</cp:lastModifiedBy>
  <cp:revision>4</cp:revision>
  <cp:lastPrinted>2015-11-30T07:45:00Z</cp:lastPrinted>
  <dcterms:created xsi:type="dcterms:W3CDTF">2020-02-29T07:21:00Z</dcterms:created>
  <dcterms:modified xsi:type="dcterms:W3CDTF">2020-02-29T07:54:00Z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