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1A388" w14:textId="736D2F02" w:rsidR="00FF4A49" w:rsidRPr="00ED21B7" w:rsidRDefault="00A801C4" w:rsidP="00D170B6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입</w:t>
      </w:r>
      <w:r w:rsidR="00ED21B7"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사</w:t>
      </w:r>
      <w:r w:rsidR="00ED21B7"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지</w:t>
      </w:r>
      <w:r w:rsidR="00ED21B7"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원</w:t>
      </w:r>
      <w:r w:rsidR="00ED21B7"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ED21B7">
        <w:rPr>
          <w:rFonts w:ascii="맑은 고딕" w:eastAsia="맑은 고딕" w:hAnsi="맑은 고딕" w:hint="eastAsia"/>
          <w:bCs/>
          <w:sz w:val="40"/>
          <w:szCs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서</w:t>
      </w:r>
    </w:p>
    <w:tbl>
      <w:tblPr>
        <w:tblW w:w="1031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042"/>
        <w:gridCol w:w="1360"/>
        <w:gridCol w:w="2410"/>
        <w:gridCol w:w="1559"/>
        <w:gridCol w:w="2947"/>
      </w:tblGrid>
      <w:tr w:rsidR="00EA20FF" w:rsidRPr="00942E62" w14:paraId="1626EC15" w14:textId="77777777" w:rsidTr="00FD3AB2">
        <w:trPr>
          <w:cantSplit/>
          <w:trHeight w:val="340"/>
          <w:jc w:val="center"/>
        </w:trPr>
        <w:tc>
          <w:tcPr>
            <w:tcW w:w="20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vAlign w:val="center"/>
          </w:tcPr>
          <w:p w14:paraId="212E58E4" w14:textId="77777777" w:rsidR="00EA20FF" w:rsidRPr="00942E62" w:rsidRDefault="00EA20FF" w:rsidP="00057CD9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  <w:proofErr w:type="gramEnd"/>
          </w:p>
          <w:p w14:paraId="563DD604" w14:textId="0A14E8D1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</w:rPr>
              <w:t>(3.5Cm X 4.5Cm)</w:t>
            </w:r>
          </w:p>
        </w:tc>
        <w:tc>
          <w:tcPr>
            <w:tcW w:w="136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D483D5C" w14:textId="0B61F374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>
              <w:rPr>
                <w:rFonts w:ascii="맑은 고딕" w:eastAsia="맑은 고딕" w:hAnsi="맑은 고딕" w:cs="Arial" w:hint="eastAsia"/>
                <w:bCs/>
              </w:rPr>
              <w:t>지원분야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66A718" w14:textId="77777777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8253828" w14:textId="77777777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947" w:type="dxa"/>
            <w:tcBorders>
              <w:top w:val="single" w:sz="18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6E83ADD" w14:textId="77777777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proofErr w:type="gramStart"/>
            <w:r w:rsidRPr="00942E62">
              <w:rPr>
                <w:rFonts w:ascii="맑은 고딕" w:eastAsia="맑은 고딕" w:hAnsi="맑은 고딕" w:hint="eastAsia"/>
              </w:rPr>
              <w:t>신입 /</w:t>
            </w:r>
            <w:proofErr w:type="gramEnd"/>
            <w:r w:rsidRPr="00942E62">
              <w:rPr>
                <w:rFonts w:ascii="맑은 고딕" w:eastAsia="맑은 고딕" w:hAnsi="맑은 고딕" w:hint="eastAsia"/>
              </w:rPr>
              <w:t xml:space="preserve"> 경력</w:t>
            </w:r>
          </w:p>
        </w:tc>
      </w:tr>
      <w:tr w:rsidR="00EA20FF" w:rsidRPr="00942E62" w14:paraId="4548BDF6" w14:textId="77777777" w:rsidTr="00FD3AB2">
        <w:trPr>
          <w:cantSplit/>
          <w:trHeight w:val="340"/>
          <w:jc w:val="center"/>
        </w:trPr>
        <w:tc>
          <w:tcPr>
            <w:tcW w:w="204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E8941D7" w14:textId="77777777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2AFCCEA" w14:textId="77777777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5517EE" w14:textId="77777777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483E718" w14:textId="4F38A788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현재/</w:t>
            </w:r>
            <w:r w:rsidRPr="00942E62">
              <w:rPr>
                <w:rFonts w:ascii="맑은 고딕" w:eastAsia="맑은 고딕" w:hAnsi="맑은 고딕" w:hint="eastAsia"/>
                <w:bCs/>
              </w:rPr>
              <w:t>희망연봉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3455131" w14:textId="17C92D1A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 xml:space="preserve">       </w:t>
            </w:r>
            <w:proofErr w:type="gramStart"/>
            <w:r>
              <w:rPr>
                <w:rFonts w:ascii="맑은 고딕" w:eastAsia="맑은 고딕" w:hAnsi="맑은 고딕" w:hint="eastAsia"/>
              </w:rPr>
              <w:t xml:space="preserve">만원/ </w:t>
            </w:r>
            <w:r>
              <w:rPr>
                <w:rFonts w:ascii="맑은 고딕" w:eastAsia="맑은 고딕" w:hAnsi="맑은 고딕"/>
              </w:rPr>
              <w:t xml:space="preserve"> </w:t>
            </w:r>
            <w:proofErr w:type="gramEnd"/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 xml:space="preserve">  </w:t>
            </w:r>
            <w:r>
              <w:rPr>
                <w:rFonts w:ascii="맑은 고딕" w:eastAsia="맑은 고딕" w:hAnsi="맑은 고딕"/>
              </w:rPr>
              <w:t xml:space="preserve"> </w:t>
            </w:r>
            <w:r>
              <w:rPr>
                <w:rFonts w:ascii="맑은 고딕" w:eastAsia="맑은 고딕" w:hAnsi="맑은 고딕" w:hint="eastAsia"/>
              </w:rPr>
              <w:t xml:space="preserve"> </w:t>
            </w:r>
            <w:r>
              <w:rPr>
                <w:rFonts w:ascii="맑은 고딕" w:eastAsia="맑은 고딕" w:hAnsi="맑은 고딕"/>
              </w:rPr>
              <w:t xml:space="preserve">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</w:p>
        </w:tc>
      </w:tr>
      <w:tr w:rsidR="00EA20FF" w:rsidRPr="00942E62" w14:paraId="0B2C38F8" w14:textId="77777777" w:rsidTr="00FD3AB2">
        <w:trPr>
          <w:cantSplit/>
          <w:trHeight w:val="340"/>
          <w:jc w:val="center"/>
        </w:trPr>
        <w:tc>
          <w:tcPr>
            <w:tcW w:w="204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84FF5CE" w14:textId="77777777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E95D374" w14:textId="4AF9352D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>
              <w:rPr>
                <w:rFonts w:ascii="맑은 고딕" w:eastAsia="맑은 고딕" w:hAnsi="맑은 고딕" w:hint="eastAsia"/>
                <w:bCs/>
              </w:rPr>
              <w:t xml:space="preserve">    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ECEB5" w14:textId="3EA7B6F2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5FC972C" w14:textId="5579D9DC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영문 성명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44DDC71B" w14:textId="52BEE548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</w:tr>
      <w:tr w:rsidR="00EA20FF" w:rsidRPr="00942E62" w14:paraId="4429E94D" w14:textId="77777777" w:rsidTr="00FD3AB2">
        <w:trPr>
          <w:cantSplit/>
          <w:trHeight w:val="340"/>
          <w:jc w:val="center"/>
        </w:trPr>
        <w:tc>
          <w:tcPr>
            <w:tcW w:w="204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5D33714" w14:textId="77777777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2F4A559" w14:textId="77777777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생년월일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3524B" w14:textId="77777777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7F8B914" w14:textId="78990646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hint="eastAsia"/>
                <w:bCs/>
              </w:rPr>
              <w:t>국적/체류자격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5E78322E" w14:textId="0D78F2E0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/</w:t>
            </w:r>
          </w:p>
        </w:tc>
      </w:tr>
      <w:tr w:rsidR="00EA20FF" w:rsidRPr="00942E62" w14:paraId="6FC4689A" w14:textId="77777777" w:rsidTr="00FD3AB2">
        <w:trPr>
          <w:cantSplit/>
          <w:trHeight w:val="340"/>
          <w:jc w:val="center"/>
        </w:trPr>
        <w:tc>
          <w:tcPr>
            <w:tcW w:w="2042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5F5F7C" w14:textId="77777777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1DF1062" w14:textId="1769CCB2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휴대폰번호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D4FEEBE" w14:textId="709B3B48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E86E0B0" w14:textId="3E598691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E-mail</w:t>
            </w:r>
          </w:p>
        </w:tc>
        <w:tc>
          <w:tcPr>
            <w:tcW w:w="2947" w:type="dxa"/>
            <w:tcBorders>
              <w:top w:val="single" w:sz="6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75844E80" w14:textId="6FC46B29" w:rsidR="00EA20FF" w:rsidRPr="00942E62" w:rsidRDefault="00EA20FF" w:rsidP="00057CD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0FF" w:rsidRPr="00942E62" w14:paraId="2C7290EA" w14:textId="77777777" w:rsidTr="00FD3AB2">
        <w:trPr>
          <w:cantSplit/>
          <w:trHeight w:val="680"/>
          <w:jc w:val="center"/>
        </w:trPr>
        <w:tc>
          <w:tcPr>
            <w:tcW w:w="2042" w:type="dxa"/>
            <w:vMerge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14:paraId="2A408548" w14:textId="77777777" w:rsidR="00EA20FF" w:rsidRPr="00942E62" w:rsidRDefault="00EA20FF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360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CC37CF0" w14:textId="77777777" w:rsidR="00EA20FF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주소</w:t>
            </w:r>
          </w:p>
          <w:p w14:paraId="0845D6F4" w14:textId="729D0C3B" w:rsidR="00EA20FF" w:rsidRPr="00942E62" w:rsidRDefault="00EA20FF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(현 거주지)</w:t>
            </w:r>
          </w:p>
        </w:tc>
        <w:tc>
          <w:tcPr>
            <w:tcW w:w="6916" w:type="dxa"/>
            <w:gridSpan w:val="3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7C9A59" w14:textId="77777777" w:rsidR="00EA20FF" w:rsidRDefault="00EA20FF" w:rsidP="008263F7">
            <w:pPr>
              <w:pStyle w:val="ac"/>
              <w:wordWrap/>
              <w:ind w:firstLineChars="67" w:firstLine="121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우편번호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(  </w:t>
            </w:r>
            <w:proofErr w:type="gramEnd"/>
            <w:r w:rsidRPr="00942E62">
              <w:rPr>
                <w:rFonts w:ascii="맑은 고딕" w:eastAsia="맑은 고딕" w:hAnsi="맑은 고딕" w:cs="Arial" w:hint="eastAsia"/>
              </w:rPr>
              <w:t xml:space="preserve">   </w:t>
            </w:r>
            <w:r>
              <w:rPr>
                <w:rFonts w:ascii="맑은 고딕" w:eastAsia="맑은 고딕" w:hAnsi="맑은 고딕" w:cs="Arial"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</w:rPr>
              <w:t xml:space="preserve">   </w:t>
            </w:r>
            <w:proofErr w:type="gramStart"/>
            <w:r w:rsidRPr="00942E62">
              <w:rPr>
                <w:rFonts w:ascii="맑은 고딕" w:eastAsia="맑은 고딕" w:hAnsi="맑은 고딕" w:cs="Arial" w:hint="eastAsia"/>
              </w:rPr>
              <w:t xml:space="preserve">  )</w:t>
            </w:r>
            <w:proofErr w:type="gramEnd"/>
          </w:p>
          <w:p w14:paraId="5E959B45" w14:textId="77777777" w:rsidR="00EA20FF" w:rsidRPr="00942E62" w:rsidRDefault="00EA20FF" w:rsidP="00B349F6">
            <w:pPr>
              <w:pStyle w:val="ac"/>
              <w:wordWrap/>
              <w:spacing w:line="220" w:lineRule="exact"/>
              <w:ind w:firstLineChars="67" w:firstLine="121"/>
              <w:rPr>
                <w:rFonts w:ascii="맑은 고딕" w:eastAsia="맑은 고딕" w:hAnsi="맑은 고딕"/>
              </w:rPr>
            </w:pPr>
          </w:p>
        </w:tc>
      </w:tr>
    </w:tbl>
    <w:p w14:paraId="1C84E7B0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17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12"/>
        <w:gridCol w:w="2304"/>
        <w:gridCol w:w="2026"/>
        <w:gridCol w:w="2027"/>
        <w:gridCol w:w="1020"/>
        <w:gridCol w:w="1214"/>
        <w:gridCol w:w="1214"/>
      </w:tblGrid>
      <w:tr w:rsidR="006A38E9" w:rsidRPr="00942E62" w14:paraId="021FE652" w14:textId="77777777" w:rsidTr="00FD3AB2">
        <w:trPr>
          <w:cantSplit/>
          <w:trHeight w:val="340"/>
          <w:jc w:val="center"/>
        </w:trPr>
        <w:tc>
          <w:tcPr>
            <w:tcW w:w="51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shd w:val="clear" w:color="auto" w:fill="F3F3F3"/>
            <w:vAlign w:val="center"/>
          </w:tcPr>
          <w:p w14:paraId="25ED21AB" w14:textId="4F46904D" w:rsidR="000C14AE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학력</w:t>
            </w:r>
          </w:p>
          <w:p w14:paraId="47F9F9C6" w14:textId="77777777" w:rsidR="006A38E9" w:rsidRPr="00942E62" w:rsidRDefault="006A38E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 w:hint="eastAsia"/>
                <w:b/>
                <w:bCs/>
              </w:rPr>
            </w:pPr>
          </w:p>
          <w:p w14:paraId="202FEC48" w14:textId="611AA712" w:rsidR="000C14AE" w:rsidRPr="00942E62" w:rsidRDefault="000C14AE" w:rsidP="006A38E9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사항</w:t>
            </w:r>
          </w:p>
        </w:tc>
        <w:tc>
          <w:tcPr>
            <w:tcW w:w="2304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9884D7C" w14:textId="00DE643D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재학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202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D118B41" w14:textId="77777777" w:rsidR="000C14AE" w:rsidRPr="00942E62" w:rsidRDefault="000C14AE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2027" w:type="dxa"/>
            <w:tcBorders>
              <w:top w:val="single" w:sz="18" w:space="0" w:color="auto"/>
              <w:left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561F17F" w14:textId="5148F0D2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전공</w:t>
            </w:r>
          </w:p>
        </w:tc>
        <w:tc>
          <w:tcPr>
            <w:tcW w:w="1020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97A7ABE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21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5AC38A30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214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1A993200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D72603" w:rsidRPr="00942E62" w14:paraId="5684DBAB" w14:textId="77777777" w:rsidTr="00FD3AB2">
        <w:trPr>
          <w:cantSplit/>
          <w:trHeight w:val="340"/>
          <w:jc w:val="center"/>
        </w:trPr>
        <w:tc>
          <w:tcPr>
            <w:tcW w:w="51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CD393BC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BD752C3" w14:textId="2EE6305F" w:rsidR="000C14AE" w:rsidRPr="00942E62" w:rsidRDefault="000C14AE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~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EEDEA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27" w:type="dxa"/>
            <w:tcBorders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C044A36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B9FF387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24E49D3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072FDF2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D72603" w:rsidRPr="00942E62" w14:paraId="0ECE4CDE" w14:textId="77777777" w:rsidTr="00FD3AB2">
        <w:trPr>
          <w:cantSplit/>
          <w:trHeight w:val="340"/>
          <w:jc w:val="center"/>
        </w:trPr>
        <w:tc>
          <w:tcPr>
            <w:tcW w:w="512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41EC1626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A8BBF" w14:textId="4FDA6AA0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~</w:t>
            </w:r>
          </w:p>
        </w:tc>
        <w:tc>
          <w:tcPr>
            <w:tcW w:w="202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FCCFE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27" w:type="dxa"/>
            <w:tcBorders>
              <w:top w:val="single" w:sz="4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1A929981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5179FBE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57E023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14:paraId="243E8DB0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6A38E9" w:rsidRPr="00942E62" w14:paraId="0039E51A" w14:textId="77777777" w:rsidTr="00FD3AB2">
        <w:trPr>
          <w:cantSplit/>
          <w:trHeight w:val="340"/>
          <w:jc w:val="center"/>
        </w:trPr>
        <w:tc>
          <w:tcPr>
            <w:tcW w:w="51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99CCFF"/>
            <w:vAlign w:val="center"/>
          </w:tcPr>
          <w:p w14:paraId="1B678F68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4" w:type="dxa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EF54971" w14:textId="09396C39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~</w:t>
            </w:r>
          </w:p>
        </w:tc>
        <w:tc>
          <w:tcPr>
            <w:tcW w:w="2026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30F6AE3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027" w:type="dxa"/>
            <w:tcBorders>
              <w:left w:val="single" w:sz="6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1EEDDC52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20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2629F34F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vAlign w:val="center"/>
          </w:tcPr>
          <w:p w14:paraId="3267D60C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1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48B549D" w14:textId="77777777" w:rsidR="000C14AE" w:rsidRPr="00942E62" w:rsidRDefault="000C14AE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2EFE86F8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296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532"/>
        <w:gridCol w:w="2303"/>
        <w:gridCol w:w="985"/>
        <w:gridCol w:w="1842"/>
        <w:gridCol w:w="2110"/>
        <w:gridCol w:w="1321"/>
        <w:gridCol w:w="1203"/>
      </w:tblGrid>
      <w:tr w:rsidR="008263F7" w:rsidRPr="00942E62" w14:paraId="6CB668D7" w14:textId="77777777" w:rsidTr="00FD3AB2">
        <w:trPr>
          <w:cantSplit/>
          <w:trHeight w:val="340"/>
          <w:jc w:val="center"/>
        </w:trPr>
        <w:tc>
          <w:tcPr>
            <w:tcW w:w="532" w:type="dxa"/>
            <w:vMerge w:val="restart"/>
            <w:tcBorders>
              <w:top w:val="single" w:sz="18" w:space="0" w:color="auto"/>
              <w:left w:val="single" w:sz="18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336C9F0" w14:textId="5E249C32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경력</w:t>
            </w:r>
          </w:p>
          <w:p w14:paraId="07EDCE9D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491C0905" w14:textId="501D217C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사항</w:t>
            </w:r>
          </w:p>
        </w:tc>
        <w:tc>
          <w:tcPr>
            <w:tcW w:w="230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392D032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85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249DDAA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 위</w:t>
            </w:r>
          </w:p>
        </w:tc>
        <w:tc>
          <w:tcPr>
            <w:tcW w:w="184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6C991E2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11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DEE5DC0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21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C8F4FA3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</w:t>
            </w:r>
            <w:r>
              <w:rPr>
                <w:rFonts w:ascii="맑은 고딕" w:eastAsia="맑은 고딕" w:hAnsi="맑은 고딕" w:cs="Arial" w:hint="eastAsia"/>
                <w:b/>
                <w:bCs/>
              </w:rPr>
              <w:t>연봉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)</w:t>
            </w:r>
          </w:p>
        </w:tc>
        <w:tc>
          <w:tcPr>
            <w:tcW w:w="1203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shd w:val="clear" w:color="auto" w:fill="F3F3F3"/>
            <w:vAlign w:val="center"/>
          </w:tcPr>
          <w:p w14:paraId="00EF0599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이직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사유</w:t>
            </w:r>
          </w:p>
        </w:tc>
      </w:tr>
      <w:tr w:rsidR="008263F7" w:rsidRPr="00942E62" w14:paraId="062A16AB" w14:textId="77777777" w:rsidTr="00FD3AB2">
        <w:trPr>
          <w:cantSplit/>
          <w:trHeight w:val="340"/>
          <w:jc w:val="center"/>
        </w:trPr>
        <w:tc>
          <w:tcPr>
            <w:tcW w:w="532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CE0EB08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BA558B7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14930E9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FE6189D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94AFAD5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~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C856EE9" w14:textId="77777777" w:rsidR="008263F7" w:rsidRPr="00942E62" w:rsidRDefault="008263F7" w:rsidP="00BD3AA0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45FC9698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8263F7" w:rsidRPr="00942E62" w14:paraId="4D4F6B80" w14:textId="77777777" w:rsidTr="00FD3AB2">
        <w:trPr>
          <w:cantSplit/>
          <w:trHeight w:val="340"/>
          <w:jc w:val="center"/>
        </w:trPr>
        <w:tc>
          <w:tcPr>
            <w:tcW w:w="532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7B4629C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7AEE5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D782F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8799F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E745F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~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32F69" w14:textId="77777777" w:rsidR="008263F7" w:rsidRPr="00942E62" w:rsidRDefault="008263F7" w:rsidP="00BD3AA0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729EB33F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8263F7" w:rsidRPr="00942E62" w14:paraId="023D1798" w14:textId="77777777" w:rsidTr="00FD3AB2">
        <w:trPr>
          <w:cantSplit/>
          <w:trHeight w:val="340"/>
          <w:jc w:val="center"/>
        </w:trPr>
        <w:tc>
          <w:tcPr>
            <w:tcW w:w="532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ADBF1D3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2D9342B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1B35406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7AB546E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D2C92B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~</w:t>
            </w: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B7C3BDC" w14:textId="77777777" w:rsidR="008263F7" w:rsidRPr="00942E62" w:rsidRDefault="008263F7" w:rsidP="00BD3AA0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3811141B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B349F6" w:rsidRPr="00942E62" w14:paraId="705FA1DB" w14:textId="77777777" w:rsidTr="00FD3AB2">
        <w:trPr>
          <w:cantSplit/>
          <w:trHeight w:val="340"/>
          <w:jc w:val="center"/>
        </w:trPr>
        <w:tc>
          <w:tcPr>
            <w:tcW w:w="532" w:type="dxa"/>
            <w:vMerge/>
            <w:tcBorders>
              <w:left w:val="single" w:sz="18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891D94A" w14:textId="77777777" w:rsidR="00B349F6" w:rsidRPr="00942E62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49DB28" w14:textId="77777777" w:rsidR="00B349F6" w:rsidRPr="00942E62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6936F7" w14:textId="77777777" w:rsidR="00B349F6" w:rsidRPr="00942E62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96E8CBA" w14:textId="77777777" w:rsidR="00B349F6" w:rsidRPr="00942E62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19A419" w14:textId="77777777" w:rsidR="00B349F6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</w:p>
        </w:tc>
        <w:tc>
          <w:tcPr>
            <w:tcW w:w="132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FB91578" w14:textId="77777777" w:rsidR="00B349F6" w:rsidRPr="00942E62" w:rsidRDefault="00B349F6" w:rsidP="00BD3AA0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A7973E4" w14:textId="77777777" w:rsidR="00B349F6" w:rsidRPr="00942E62" w:rsidRDefault="00B349F6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8263F7" w:rsidRPr="00942E62" w14:paraId="2036999F" w14:textId="77777777" w:rsidTr="00FD3AB2">
        <w:trPr>
          <w:cantSplit/>
          <w:trHeight w:val="340"/>
          <w:jc w:val="center"/>
        </w:trPr>
        <w:tc>
          <w:tcPr>
            <w:tcW w:w="532" w:type="dxa"/>
            <w:vMerge/>
            <w:tcBorders>
              <w:left w:val="single" w:sz="18" w:space="0" w:color="auto"/>
              <w:bottom w:val="single" w:sz="18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CBED624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402A1E90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8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2AE3520E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6DCFB175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10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53D7D58E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 w:hint="eastAsia"/>
              </w:rPr>
            </w:pPr>
            <w:r>
              <w:rPr>
                <w:rFonts w:ascii="맑은 고딕" w:eastAsia="맑은 고딕" w:hAnsi="맑은 고딕" w:cs="Arial" w:hint="eastAsia"/>
              </w:rPr>
              <w:t>~</w:t>
            </w:r>
          </w:p>
        </w:tc>
        <w:tc>
          <w:tcPr>
            <w:tcW w:w="1321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  <w:vAlign w:val="center"/>
          </w:tcPr>
          <w:p w14:paraId="1A2892C3" w14:textId="77777777" w:rsidR="008263F7" w:rsidRPr="00942E62" w:rsidRDefault="008263F7" w:rsidP="00BD3AA0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03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1930514" w14:textId="77777777" w:rsidR="008263F7" w:rsidRPr="00942E62" w:rsidRDefault="008263F7" w:rsidP="00BD3AA0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504C644" w14:textId="77777777" w:rsidR="008263F7" w:rsidRPr="00942E62" w:rsidRDefault="008263F7" w:rsidP="00830ED3">
      <w:pPr>
        <w:spacing w:line="100" w:lineRule="exact"/>
        <w:rPr>
          <w:rFonts w:ascii="맑은 고딕" w:eastAsia="맑은 고딕" w:hAnsi="맑은 고딕" w:hint="eastAsia"/>
          <w:bCs/>
          <w:szCs w:val="20"/>
        </w:rPr>
      </w:pPr>
    </w:p>
    <w:tbl>
      <w:tblPr>
        <w:tblW w:w="10256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7"/>
        <w:gridCol w:w="2269"/>
        <w:gridCol w:w="1288"/>
        <w:gridCol w:w="576"/>
        <w:gridCol w:w="2468"/>
        <w:gridCol w:w="1291"/>
        <w:gridCol w:w="1787"/>
      </w:tblGrid>
      <w:tr w:rsidR="00EA20FF" w:rsidRPr="00942E62" w14:paraId="47BF70E6" w14:textId="77777777" w:rsidTr="00FD3AB2">
        <w:trPr>
          <w:cantSplit/>
          <w:trHeight w:val="340"/>
          <w:jc w:val="center"/>
        </w:trPr>
        <w:tc>
          <w:tcPr>
            <w:tcW w:w="577" w:type="dxa"/>
            <w:vMerge w:val="restart"/>
            <w:shd w:val="clear" w:color="auto" w:fill="F3F3F3"/>
            <w:vAlign w:val="center"/>
          </w:tcPr>
          <w:p w14:paraId="2D1397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63A6BC4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271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E918F91" w14:textId="37536ED1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활용가능S/W</w:t>
            </w:r>
            <w:r w:rsidR="006A38E9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및 언어</w:t>
            </w:r>
          </w:p>
        </w:tc>
        <w:tc>
          <w:tcPr>
            <w:tcW w:w="1289" w:type="dxa"/>
            <w:tcBorders>
              <w:right w:val="single" w:sz="18" w:space="0" w:color="auto"/>
            </w:tcBorders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013D61C1" w14:textId="07250419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</w:t>
            </w:r>
            <w:r w:rsidR="00D72603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정도</w:t>
            </w:r>
          </w:p>
        </w:tc>
        <w:tc>
          <w:tcPr>
            <w:tcW w:w="567" w:type="dxa"/>
            <w:vMerge w:val="restart"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2ADBE5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510BEE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51CE267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471" w:type="dxa"/>
            <w:shd w:val="clear" w:color="auto" w:fill="F2F2F2" w:themeFill="background1" w:themeFillShade="F2"/>
            <w:vAlign w:val="center"/>
          </w:tcPr>
          <w:p w14:paraId="6CA74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292" w:type="dxa"/>
            <w:shd w:val="clear" w:color="auto" w:fill="F2F2F2" w:themeFill="background1" w:themeFillShade="F2"/>
            <w:vAlign w:val="center"/>
          </w:tcPr>
          <w:p w14:paraId="6872AF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789" w:type="dxa"/>
            <w:shd w:val="clear" w:color="auto" w:fill="F2F2F2" w:themeFill="background1" w:themeFillShade="F2"/>
            <w:vAlign w:val="center"/>
          </w:tcPr>
          <w:p w14:paraId="12C9188C" w14:textId="4FB0902A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</w:t>
            </w:r>
            <w:r w:rsidR="001C2186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행</w:t>
            </w: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처</w:t>
            </w:r>
          </w:p>
        </w:tc>
      </w:tr>
      <w:tr w:rsidR="00EA20FF" w:rsidRPr="00942E62" w14:paraId="74D34200" w14:textId="77777777" w:rsidTr="00FD3AB2">
        <w:trPr>
          <w:cantSplit/>
          <w:trHeight w:val="340"/>
          <w:jc w:val="center"/>
        </w:trPr>
        <w:tc>
          <w:tcPr>
            <w:tcW w:w="577" w:type="dxa"/>
            <w:vMerge/>
            <w:vAlign w:val="center"/>
          </w:tcPr>
          <w:p w14:paraId="165B10A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3E9BB6F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vAlign w:val="center"/>
          </w:tcPr>
          <w:p w14:paraId="76C797DE" w14:textId="0F0258C8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중 하</w:t>
            </w:r>
          </w:p>
        </w:tc>
        <w:tc>
          <w:tcPr>
            <w:tcW w:w="567" w:type="dxa"/>
            <w:vMerge/>
            <w:tcBorders>
              <w:left w:val="single" w:sz="18" w:space="0" w:color="auto"/>
            </w:tcBorders>
            <w:vAlign w:val="center"/>
          </w:tcPr>
          <w:p w14:paraId="621A13E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71" w:type="dxa"/>
            <w:vAlign w:val="center"/>
          </w:tcPr>
          <w:p w14:paraId="1D7BB46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92" w:type="dxa"/>
            <w:vAlign w:val="center"/>
          </w:tcPr>
          <w:p w14:paraId="2DC5BC6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15DA5A9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A20FF" w:rsidRPr="00942E62" w14:paraId="05EC024B" w14:textId="77777777" w:rsidTr="00FD3AB2">
        <w:trPr>
          <w:cantSplit/>
          <w:trHeight w:val="340"/>
          <w:jc w:val="center"/>
        </w:trPr>
        <w:tc>
          <w:tcPr>
            <w:tcW w:w="577" w:type="dxa"/>
            <w:vMerge/>
            <w:vAlign w:val="center"/>
          </w:tcPr>
          <w:p w14:paraId="6797FBB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4C9FEC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vAlign w:val="center"/>
          </w:tcPr>
          <w:p w14:paraId="2E2F8963" w14:textId="79B8CBBB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중 하</w:t>
            </w:r>
          </w:p>
        </w:tc>
        <w:tc>
          <w:tcPr>
            <w:tcW w:w="567" w:type="dxa"/>
            <w:vMerge/>
            <w:tcBorders>
              <w:left w:val="single" w:sz="18" w:space="0" w:color="auto"/>
            </w:tcBorders>
            <w:vAlign w:val="center"/>
          </w:tcPr>
          <w:p w14:paraId="70B66C8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71" w:type="dxa"/>
            <w:vAlign w:val="center"/>
          </w:tcPr>
          <w:p w14:paraId="216FA2B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92" w:type="dxa"/>
            <w:vAlign w:val="center"/>
          </w:tcPr>
          <w:p w14:paraId="52C2D8A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17FDFD5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A20FF" w:rsidRPr="00942E62" w14:paraId="130BAD95" w14:textId="77777777" w:rsidTr="00FD3AB2">
        <w:trPr>
          <w:cantSplit/>
          <w:trHeight w:val="340"/>
          <w:jc w:val="center"/>
        </w:trPr>
        <w:tc>
          <w:tcPr>
            <w:tcW w:w="577" w:type="dxa"/>
            <w:vMerge/>
            <w:shd w:val="clear" w:color="auto" w:fill="F3F3F3"/>
            <w:vAlign w:val="center"/>
          </w:tcPr>
          <w:p w14:paraId="4A20A0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14:paraId="60A73F5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89" w:type="dxa"/>
            <w:tcBorders>
              <w:right w:val="single" w:sz="18" w:space="0" w:color="auto"/>
            </w:tcBorders>
            <w:vAlign w:val="center"/>
          </w:tcPr>
          <w:p w14:paraId="0B3706C4" w14:textId="013BCADA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중 하</w:t>
            </w:r>
          </w:p>
        </w:tc>
        <w:tc>
          <w:tcPr>
            <w:tcW w:w="567" w:type="dxa"/>
            <w:vMerge/>
            <w:tcBorders>
              <w:left w:val="single" w:sz="18" w:space="0" w:color="auto"/>
            </w:tcBorders>
            <w:shd w:val="clear" w:color="auto" w:fill="F3F3F3"/>
            <w:vAlign w:val="center"/>
          </w:tcPr>
          <w:p w14:paraId="590B4C3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71" w:type="dxa"/>
            <w:vAlign w:val="center"/>
          </w:tcPr>
          <w:p w14:paraId="2177D0F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292" w:type="dxa"/>
            <w:vAlign w:val="center"/>
          </w:tcPr>
          <w:p w14:paraId="0C987EA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789" w:type="dxa"/>
            <w:vAlign w:val="center"/>
          </w:tcPr>
          <w:p w14:paraId="513FAE3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420EDDAF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p w14:paraId="493772E9" w14:textId="77777777" w:rsidR="000A41EF" w:rsidRDefault="000A41EF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p w14:paraId="6719F30F" w14:textId="77777777" w:rsidR="006812AA" w:rsidRPr="00CD3CBD" w:rsidRDefault="006812AA" w:rsidP="006812AA">
      <w:pPr>
        <w:spacing w:line="320" w:lineRule="exact"/>
        <w:rPr>
          <w:rFonts w:ascii="맑은 고딕" w:eastAsia="맑은 고딕" w:hAnsi="맑은 고딕" w:hint="eastAsia"/>
          <w:b/>
          <w:szCs w:val="20"/>
        </w:rPr>
      </w:pPr>
      <w:r w:rsidRPr="00CD3CBD">
        <w:rPr>
          <w:rFonts w:ascii="맑은 고딕" w:eastAsia="맑은 고딕" w:hAnsi="맑은 고딕" w:hint="eastAsia"/>
          <w:b/>
          <w:szCs w:val="20"/>
        </w:rPr>
        <w:t>[채용절차법 관련 안내]</w:t>
      </w:r>
    </w:p>
    <w:p w14:paraId="698E859A" w14:textId="77777777" w:rsidR="006812AA" w:rsidRPr="000A41EF" w:rsidRDefault="006812AA" w:rsidP="006812AA">
      <w:pPr>
        <w:spacing w:line="320" w:lineRule="exact"/>
        <w:ind w:leftChars="71" w:left="398" w:hangingChars="142" w:hanging="256"/>
        <w:rPr>
          <w:rFonts w:ascii="맑은 고딕" w:eastAsia="맑은 고딕" w:hAnsi="맑은 고딕" w:hint="eastAsia"/>
          <w:bCs/>
          <w:sz w:val="18"/>
          <w:szCs w:val="18"/>
        </w:rPr>
      </w:pPr>
      <w:r w:rsidRPr="000A41EF">
        <w:rPr>
          <w:rFonts w:ascii="맑은 고딕" w:eastAsia="맑은 고딕" w:hAnsi="맑은 고딕" w:hint="eastAsia"/>
          <w:bCs/>
          <w:sz w:val="18"/>
          <w:szCs w:val="18"/>
        </w:rPr>
        <w:t>1.</w:t>
      </w:r>
      <w:r w:rsidRPr="000A41EF">
        <w:rPr>
          <w:rFonts w:ascii="맑은 고딕" w:eastAsia="맑은 고딕" w:hAnsi="맑은 고딕" w:hint="eastAsia"/>
          <w:bCs/>
          <w:sz w:val="18"/>
          <w:szCs w:val="18"/>
        </w:rPr>
        <w:tab/>
        <w:t xml:space="preserve">본 기관은 「채용절차의 공정화에 관한 </w:t>
      </w:r>
      <w:proofErr w:type="spellStart"/>
      <w:r w:rsidRPr="000A41EF">
        <w:rPr>
          <w:rFonts w:ascii="맑은 고딕" w:eastAsia="맑은 고딕" w:hAnsi="맑은 고딕" w:hint="eastAsia"/>
          <w:bCs/>
          <w:sz w:val="18"/>
          <w:szCs w:val="18"/>
        </w:rPr>
        <w:t>법률」을</w:t>
      </w:r>
      <w:proofErr w:type="spellEnd"/>
      <w:r w:rsidRPr="000A41EF">
        <w:rPr>
          <w:rFonts w:ascii="맑은 고딕" w:eastAsia="맑은 고딕" w:hAnsi="맑은 고딕" w:hint="eastAsia"/>
          <w:bCs/>
          <w:sz w:val="18"/>
          <w:szCs w:val="18"/>
        </w:rPr>
        <w:t xml:space="preserve"> 준수하며, 직무와 무관한 </w:t>
      </w:r>
      <w:proofErr w:type="spellStart"/>
      <w:r w:rsidRPr="000A41EF">
        <w:rPr>
          <w:rFonts w:ascii="맑은 고딕" w:eastAsia="맑은 고딕" w:hAnsi="맑은 고딕" w:hint="eastAsia"/>
          <w:bCs/>
          <w:sz w:val="18"/>
          <w:szCs w:val="18"/>
        </w:rPr>
        <w:t>용모·키·체중</w:t>
      </w:r>
      <w:proofErr w:type="spellEnd"/>
      <w:r w:rsidRPr="000A41EF">
        <w:rPr>
          <w:rFonts w:ascii="맑은 고딕" w:eastAsia="맑은 고딕" w:hAnsi="맑은 고딕" w:hint="eastAsia"/>
          <w:bCs/>
          <w:sz w:val="18"/>
          <w:szCs w:val="18"/>
        </w:rPr>
        <w:t xml:space="preserve"> 등의 신체 조건, 출신 지역, 혼인 여부, 재산, 가족의 </w:t>
      </w:r>
      <w:proofErr w:type="spellStart"/>
      <w:r w:rsidRPr="000A41EF">
        <w:rPr>
          <w:rFonts w:ascii="맑은 고딕" w:eastAsia="맑은 고딕" w:hAnsi="맑은 고딕" w:hint="eastAsia"/>
          <w:bCs/>
          <w:sz w:val="18"/>
          <w:szCs w:val="18"/>
        </w:rPr>
        <w:t>학력·직업</w:t>
      </w:r>
      <w:proofErr w:type="spellEnd"/>
      <w:r w:rsidRPr="000A41EF">
        <w:rPr>
          <w:rFonts w:ascii="맑은 고딕" w:eastAsia="맑은 고딕" w:hAnsi="맑은 고딕" w:hint="eastAsia"/>
          <w:bCs/>
          <w:sz w:val="18"/>
          <w:szCs w:val="18"/>
        </w:rPr>
        <w:t xml:space="preserve"> 등의 정보를 수집하지 않습니다.</w:t>
      </w:r>
    </w:p>
    <w:p w14:paraId="32C0575F" w14:textId="7471541C" w:rsidR="006812AA" w:rsidRDefault="006812AA" w:rsidP="00B349F6">
      <w:pPr>
        <w:spacing w:line="320" w:lineRule="exact"/>
        <w:ind w:leftChars="71" w:left="398" w:hangingChars="142" w:hanging="256"/>
        <w:rPr>
          <w:rFonts w:ascii="맑은 고딕" w:eastAsia="맑은 고딕" w:hAnsi="맑은 고딕"/>
          <w:bCs/>
          <w:sz w:val="18"/>
          <w:szCs w:val="18"/>
        </w:rPr>
      </w:pPr>
      <w:r w:rsidRPr="000A41EF">
        <w:rPr>
          <w:rFonts w:ascii="맑은 고딕" w:eastAsia="맑은 고딕" w:hAnsi="맑은 고딕" w:hint="eastAsia"/>
          <w:bCs/>
          <w:sz w:val="18"/>
          <w:szCs w:val="18"/>
        </w:rPr>
        <w:t>2.</w:t>
      </w:r>
      <w:r w:rsidRPr="000A41EF">
        <w:rPr>
          <w:rFonts w:ascii="맑은 고딕" w:eastAsia="맑은 고딕" w:hAnsi="맑은 고딕" w:hint="eastAsia"/>
          <w:bCs/>
          <w:sz w:val="18"/>
          <w:szCs w:val="18"/>
        </w:rPr>
        <w:tab/>
        <w:t>수집된 개인정보는 채용 전형 이외의 목적으로 사용되지 않으며, 채용되지 않은 지원자의 서류는 관련 법령에 따라 일정 기간 보관 후 안전하게 파기됩니다. (단, 서류 반환을 희망하는 경우 최종 합격자 발표 후 14일 이내에 반환 청구를 할 수 있습니다.)</w:t>
      </w:r>
    </w:p>
    <w:p w14:paraId="7000D29A" w14:textId="77777777" w:rsidR="00B349F6" w:rsidRPr="008263F7" w:rsidRDefault="00B349F6" w:rsidP="00B349F6">
      <w:pPr>
        <w:spacing w:line="200" w:lineRule="exact"/>
        <w:ind w:leftChars="71" w:left="398" w:hangingChars="142" w:hanging="256"/>
        <w:rPr>
          <w:rFonts w:ascii="맑은 고딕" w:eastAsia="맑은 고딕" w:hAnsi="맑은 고딕" w:hint="eastAsia"/>
          <w:bCs/>
          <w:sz w:val="18"/>
          <w:szCs w:val="18"/>
        </w:rPr>
      </w:pPr>
    </w:p>
    <w:p w14:paraId="047955E2" w14:textId="50D91325" w:rsidR="006812AA" w:rsidRPr="006812AA" w:rsidRDefault="006812AA" w:rsidP="006812AA">
      <w:pPr>
        <w:spacing w:line="320" w:lineRule="exact"/>
        <w:rPr>
          <w:rFonts w:ascii="맑은 고딕" w:eastAsia="맑은 고딕" w:hAnsi="맑은 고딕"/>
          <w:b/>
          <w:szCs w:val="20"/>
        </w:rPr>
      </w:pPr>
      <w:r w:rsidRPr="006812AA">
        <w:rPr>
          <w:rFonts w:ascii="맑은 고딕" w:eastAsia="맑은 고딕" w:hAnsi="맑은 고딕"/>
          <w:b/>
          <w:bCs/>
          <w:szCs w:val="20"/>
        </w:rPr>
        <w:t>[개인정보 수집 및 이용 동의 확인]</w:t>
      </w:r>
    </w:p>
    <w:p w14:paraId="3DE076C6" w14:textId="165BC496" w:rsidR="006812AA" w:rsidRPr="006812AA" w:rsidRDefault="006812AA" w:rsidP="006812AA">
      <w:pPr>
        <w:numPr>
          <w:ilvl w:val="0"/>
          <w:numId w:val="20"/>
        </w:numPr>
        <w:tabs>
          <w:tab w:val="clear" w:pos="720"/>
          <w:tab w:val="num" w:pos="426"/>
        </w:tabs>
        <w:spacing w:line="320" w:lineRule="exact"/>
        <w:ind w:left="426" w:hanging="284"/>
        <w:rPr>
          <w:rFonts w:ascii="맑은 고딕" w:eastAsia="맑은 고딕" w:hAnsi="맑은 고딕"/>
          <w:bCs/>
          <w:sz w:val="18"/>
          <w:szCs w:val="18"/>
        </w:rPr>
      </w:pPr>
      <w:r w:rsidRPr="006812AA">
        <w:rPr>
          <w:rFonts w:ascii="맑은 고딕" w:eastAsia="맑은 고딕" w:hAnsi="맑은 고딕"/>
          <w:bCs/>
          <w:sz w:val="18"/>
          <w:szCs w:val="18"/>
        </w:rPr>
        <w:t>본인은 기관이 본인의 개인정보(성명, 연락처, 학력, 경력</w:t>
      </w:r>
      <w:r w:rsidR="008263F7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Pr="006812AA">
        <w:rPr>
          <w:rFonts w:ascii="맑은 고딕" w:eastAsia="맑은 고딕" w:hAnsi="맑은 고딕"/>
          <w:bCs/>
          <w:sz w:val="18"/>
          <w:szCs w:val="18"/>
        </w:rPr>
        <w:t>등)를 채용 심사 목적으로 수집·이용하는 것에 동의합니다.</w:t>
      </w:r>
      <w:r w:rsidRPr="006812AA">
        <w:rPr>
          <w:rFonts w:ascii="맑은 고딕" w:eastAsia="맑은 고딕" w:hAnsi="맑은 고딕" w:hint="eastAsia"/>
          <w:bCs/>
          <w:sz w:val="18"/>
          <w:szCs w:val="18"/>
        </w:rPr>
        <w:t xml:space="preserve"> </w:t>
      </w:r>
      <w:r w:rsidRPr="006812AA">
        <w:rPr>
          <w:rFonts w:ascii="맑은 고딕" w:eastAsia="맑은 고딕" w:hAnsi="맑은 고딕"/>
          <w:bCs/>
          <w:sz w:val="18"/>
          <w:szCs w:val="18"/>
        </w:rPr>
        <w:t xml:space="preserve"> (</w:t>
      </w:r>
      <w:r w:rsidRPr="006812AA">
        <w:rPr>
          <w:rFonts w:ascii="맑은 고딕" w:eastAsia="맑은 고딕" w:hAnsi="맑은 고딕"/>
          <w:b/>
          <w:sz w:val="18"/>
          <w:szCs w:val="18"/>
        </w:rPr>
        <w:t>□</w:t>
      </w:r>
      <w:r w:rsidRPr="006812AA">
        <w:rPr>
          <w:rFonts w:ascii="맑은 고딕" w:eastAsia="맑은 고딕" w:hAnsi="맑은 고딕"/>
          <w:bCs/>
          <w:sz w:val="18"/>
          <w:szCs w:val="18"/>
        </w:rPr>
        <w:t xml:space="preserve"> </w:t>
      </w:r>
      <w:r w:rsidRPr="006812AA">
        <w:rPr>
          <w:rFonts w:ascii="맑은 고딕" w:eastAsia="맑은 고딕" w:hAnsi="맑은 고딕"/>
          <w:b/>
          <w:sz w:val="18"/>
          <w:szCs w:val="18"/>
        </w:rPr>
        <w:t>동의함</w:t>
      </w:r>
      <w:r w:rsidRPr="006812AA">
        <w:rPr>
          <w:rFonts w:ascii="맑은 고딕" w:eastAsia="맑은 고딕" w:hAnsi="맑은 고딕"/>
          <w:bCs/>
          <w:sz w:val="18"/>
          <w:szCs w:val="18"/>
        </w:rPr>
        <w:t xml:space="preserve"> □ 동의하지 않음)</w:t>
      </w:r>
    </w:p>
    <w:p w14:paraId="183945E5" w14:textId="1489B4A8" w:rsidR="006812AA" w:rsidRDefault="006812AA" w:rsidP="008263F7">
      <w:pPr>
        <w:numPr>
          <w:ilvl w:val="0"/>
          <w:numId w:val="20"/>
        </w:numPr>
        <w:tabs>
          <w:tab w:val="clear" w:pos="720"/>
          <w:tab w:val="num" w:pos="426"/>
        </w:tabs>
        <w:spacing w:line="320" w:lineRule="exact"/>
        <w:ind w:left="426" w:hanging="284"/>
        <w:rPr>
          <w:rFonts w:ascii="맑은 고딕" w:eastAsia="맑은 고딕" w:hAnsi="맑은 고딕"/>
          <w:bCs/>
          <w:sz w:val="18"/>
          <w:szCs w:val="18"/>
        </w:rPr>
      </w:pPr>
      <w:r w:rsidRPr="006812AA">
        <w:rPr>
          <w:rFonts w:ascii="맑은 고딕" w:eastAsia="맑은 고딕" w:hAnsi="맑은 고딕"/>
          <w:bCs/>
          <w:sz w:val="18"/>
          <w:szCs w:val="18"/>
        </w:rPr>
        <w:t xml:space="preserve">본인은 기관이 채용절차법에 따라 직무 무관 개인정보를 수집하지 않음을 확인하였으며, 서류 반환에 관한 권리를 </w:t>
      </w:r>
      <w:proofErr w:type="spellStart"/>
      <w:r w:rsidRPr="006812AA">
        <w:rPr>
          <w:rFonts w:ascii="맑은 고딕" w:eastAsia="맑은 고딕" w:hAnsi="맑은 고딕"/>
          <w:bCs/>
          <w:sz w:val="18"/>
          <w:szCs w:val="18"/>
        </w:rPr>
        <w:t>고지받았습니다</w:t>
      </w:r>
      <w:proofErr w:type="spellEnd"/>
      <w:r w:rsidRPr="006812AA">
        <w:rPr>
          <w:rFonts w:ascii="맑은 고딕" w:eastAsia="맑은 고딕" w:hAnsi="맑은 고딕"/>
          <w:bCs/>
          <w:sz w:val="18"/>
          <w:szCs w:val="18"/>
        </w:rPr>
        <w:t>. (</w:t>
      </w:r>
      <w:r w:rsidRPr="006812AA">
        <w:rPr>
          <w:rFonts w:ascii="맑은 고딕" w:eastAsia="맑은 고딕" w:hAnsi="맑은 고딕"/>
          <w:b/>
          <w:sz w:val="18"/>
          <w:szCs w:val="18"/>
        </w:rPr>
        <w:t>□</w:t>
      </w:r>
      <w:r w:rsidRPr="006812AA">
        <w:rPr>
          <w:rFonts w:ascii="맑은 고딕" w:eastAsia="맑은 고딕" w:hAnsi="맑은 고딕"/>
          <w:bCs/>
          <w:sz w:val="18"/>
          <w:szCs w:val="18"/>
        </w:rPr>
        <w:t xml:space="preserve"> </w:t>
      </w:r>
      <w:r w:rsidRPr="006812AA">
        <w:rPr>
          <w:rFonts w:ascii="맑은 고딕" w:eastAsia="맑은 고딕" w:hAnsi="맑은 고딕"/>
          <w:b/>
          <w:sz w:val="18"/>
          <w:szCs w:val="18"/>
        </w:rPr>
        <w:t>확인함</w:t>
      </w:r>
      <w:r w:rsidRPr="006812AA">
        <w:rPr>
          <w:rFonts w:ascii="맑은 고딕" w:eastAsia="맑은 고딕" w:hAnsi="맑은 고딕"/>
          <w:bCs/>
          <w:sz w:val="18"/>
          <w:szCs w:val="18"/>
        </w:rPr>
        <w:t>)</w:t>
      </w:r>
    </w:p>
    <w:p w14:paraId="5FFCFF78" w14:textId="77777777" w:rsidR="008263F7" w:rsidRPr="008263F7" w:rsidRDefault="008263F7" w:rsidP="008263F7">
      <w:pPr>
        <w:spacing w:line="200" w:lineRule="exact"/>
        <w:ind w:left="142"/>
        <w:rPr>
          <w:rFonts w:ascii="맑은 고딕" w:eastAsia="맑은 고딕" w:hAnsi="맑은 고딕" w:hint="eastAsia"/>
          <w:bCs/>
          <w:sz w:val="18"/>
          <w:szCs w:val="18"/>
        </w:rPr>
      </w:pPr>
    </w:p>
    <w:p w14:paraId="1B957713" w14:textId="31D54922" w:rsidR="006812AA" w:rsidRPr="006812AA" w:rsidRDefault="006812AA" w:rsidP="008263F7">
      <w:pPr>
        <w:pStyle w:val="aa"/>
        <w:tabs>
          <w:tab w:val="left" w:pos="10337"/>
        </w:tabs>
        <w:spacing w:line="360" w:lineRule="auto"/>
        <w:ind w:leftChars="65" w:left="130" w:rightChars="92" w:right="184" w:firstLineChars="100" w:firstLine="200"/>
        <w:jc w:val="center"/>
        <w:rPr>
          <w:rFonts w:ascii="맑은 고딕" w:eastAsia="맑은 고딕" w:hAnsi="맑은 고딕"/>
          <w:bCs/>
        </w:rPr>
      </w:pPr>
      <w:r w:rsidRPr="006812AA">
        <w:rPr>
          <w:rFonts w:ascii="맑은 고딕" w:eastAsia="맑은 고딕" w:hAnsi="맑은 고딕" w:hint="eastAsia"/>
          <w:bCs/>
        </w:rPr>
        <w:t>20   년    월    일</w:t>
      </w:r>
    </w:p>
    <w:p w14:paraId="5005D072" w14:textId="69B03BEE" w:rsidR="006812AA" w:rsidRPr="006812AA" w:rsidRDefault="006812AA" w:rsidP="006812AA">
      <w:pPr>
        <w:pStyle w:val="aa"/>
        <w:spacing w:line="240" w:lineRule="auto"/>
        <w:rPr>
          <w:rFonts w:ascii="맑은 고딕" w:eastAsia="맑은 고딕" w:hAnsi="맑은 고딕"/>
          <w:bCs/>
        </w:rPr>
      </w:pPr>
      <w:r w:rsidRPr="006812AA">
        <w:rPr>
          <w:rFonts w:ascii="맑은 고딕" w:eastAsia="맑은 고딕" w:hAnsi="맑은 고딕" w:hint="eastAsia"/>
          <w:bCs/>
        </w:rPr>
        <w:t xml:space="preserve">                                              </w:t>
      </w:r>
      <w:r w:rsidRPr="006812AA">
        <w:rPr>
          <w:rFonts w:ascii="맑은 고딕" w:eastAsia="맑은 고딕" w:hAnsi="맑은 고딕" w:hint="eastAsia"/>
          <w:bCs/>
        </w:rPr>
        <w:t xml:space="preserve">  </w:t>
      </w:r>
      <w:r w:rsidRPr="006812AA">
        <w:rPr>
          <w:rFonts w:ascii="맑은 고딕" w:eastAsia="맑은 고딕" w:hAnsi="맑은 고딕" w:hint="eastAsia"/>
          <w:bCs/>
        </w:rPr>
        <w:t xml:space="preserve"> </w:t>
      </w:r>
      <w:r w:rsidR="008263F7">
        <w:rPr>
          <w:rFonts w:ascii="맑은 고딕" w:eastAsia="맑은 고딕" w:hAnsi="맑은 고딕" w:hint="eastAsia"/>
          <w:bCs/>
        </w:rPr>
        <w:t xml:space="preserve"> </w:t>
      </w:r>
      <w:r>
        <w:rPr>
          <w:rFonts w:ascii="맑은 고딕" w:eastAsia="맑은 고딕" w:hAnsi="맑은 고딕" w:hint="eastAsia"/>
          <w:bCs/>
        </w:rPr>
        <w:t xml:space="preserve"> </w:t>
      </w:r>
      <w:r w:rsidRPr="006812AA">
        <w:rPr>
          <w:rFonts w:ascii="맑은 고딕" w:eastAsia="맑은 고딕" w:hAnsi="맑은 고딕" w:hint="eastAsia"/>
          <w:bCs/>
        </w:rPr>
        <w:t xml:space="preserve">지원자 </w:t>
      </w:r>
      <w:r w:rsidRPr="006812AA">
        <w:rPr>
          <w:rFonts w:ascii="맑은 고딕" w:eastAsia="맑은 고딕" w:hAnsi="맑은 고딕" w:hint="eastAsia"/>
          <w:bCs/>
        </w:rPr>
        <w:t>성명:</w:t>
      </w:r>
      <w:r w:rsidRPr="006812AA">
        <w:rPr>
          <w:rFonts w:ascii="맑은 고딕" w:eastAsia="맑은 고딕" w:hAnsi="맑은 고딕" w:hint="eastAsia"/>
          <w:bCs/>
        </w:rPr>
        <w:t xml:space="preserve"> </w:t>
      </w:r>
      <w:r w:rsidRPr="006812AA">
        <w:rPr>
          <w:rFonts w:ascii="맑은 고딕" w:eastAsia="맑은 고딕" w:hAnsi="맑은 고딕" w:hint="eastAsia"/>
          <w:bCs/>
          <w:u w:val="single"/>
        </w:rPr>
        <w:t xml:space="preserve">  </w:t>
      </w:r>
      <w:r>
        <w:rPr>
          <w:rFonts w:ascii="맑은 고딕" w:eastAsia="맑은 고딕" w:hAnsi="맑은 고딕" w:hint="eastAsia"/>
          <w:bCs/>
          <w:u w:val="single"/>
        </w:rPr>
        <w:t xml:space="preserve">  </w:t>
      </w:r>
      <w:r w:rsidRPr="006812AA">
        <w:rPr>
          <w:rFonts w:ascii="맑은 고딕" w:eastAsia="맑은 고딕" w:hAnsi="맑은 고딕" w:hint="eastAsia"/>
          <w:bCs/>
          <w:u w:val="single"/>
        </w:rPr>
        <w:t xml:space="preserve">                    </w:t>
      </w:r>
      <w:r w:rsidRPr="006812AA">
        <w:rPr>
          <w:rFonts w:ascii="맑은 고딕" w:eastAsia="맑은 고딕" w:hAnsi="맑은 고딕" w:hint="eastAsia"/>
          <w:bCs/>
        </w:rPr>
        <w:t>(인/서명)</w:t>
      </w:r>
    </w:p>
    <w:p w14:paraId="49605954" w14:textId="77777777" w:rsidR="00ED21B7" w:rsidRDefault="00ED21B7" w:rsidP="006812AA">
      <w:pPr>
        <w:pStyle w:val="aa"/>
        <w:spacing w:line="240" w:lineRule="exact"/>
        <w:rPr>
          <w:rFonts w:ascii="맑은 고딕" w:eastAsia="맑은 고딕" w:hAnsi="맑은 고딕"/>
          <w:b/>
        </w:rPr>
      </w:pPr>
    </w:p>
    <w:p w14:paraId="5894D64E" w14:textId="77777777" w:rsidR="00FD3AB2" w:rsidRPr="006812AA" w:rsidRDefault="00FD3AB2" w:rsidP="006812AA">
      <w:pPr>
        <w:pStyle w:val="aa"/>
        <w:spacing w:line="240" w:lineRule="exact"/>
        <w:rPr>
          <w:rFonts w:ascii="맑은 고딕" w:eastAsia="맑은 고딕" w:hAnsi="맑은 고딕" w:hint="eastAsia"/>
          <w:b/>
        </w:rPr>
      </w:pPr>
    </w:p>
    <w:p w14:paraId="55DE53A3" w14:textId="21E78184" w:rsidR="00EF1718" w:rsidRPr="00ED21B7" w:rsidRDefault="00EF1718" w:rsidP="00ED21B7">
      <w:pPr>
        <w:pStyle w:val="aa"/>
        <w:numPr>
          <w:ilvl w:val="0"/>
          <w:numId w:val="18"/>
        </w:numPr>
        <w:spacing w:before="240" w:line="276" w:lineRule="auto"/>
        <w:ind w:left="284" w:hanging="284"/>
        <w:rPr>
          <w:rFonts w:ascii="맑은 고딕" w:eastAsia="맑은 고딕" w:hAnsi="맑은 고딕"/>
          <w:b/>
          <w:sz w:val="28"/>
          <w:szCs w:val="28"/>
        </w:rPr>
      </w:pPr>
      <w:r w:rsidRPr="00ED21B7">
        <w:rPr>
          <w:rFonts w:ascii="맑은 고딕" w:eastAsia="맑은 고딕" w:hAnsi="맑은 고딕" w:hint="eastAsia"/>
          <w:b/>
          <w:sz w:val="28"/>
          <w:szCs w:val="28"/>
        </w:rPr>
        <w:t xml:space="preserve">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5"/>
      </w:tblGrid>
      <w:tr w:rsidR="00EF1718" w:rsidRPr="00221246" w14:paraId="7D3BD245" w14:textId="77777777" w:rsidTr="00EA25DF">
        <w:tc>
          <w:tcPr>
            <w:tcW w:w="10028" w:type="dxa"/>
            <w:vAlign w:val="center"/>
          </w:tcPr>
          <w:p w14:paraId="4D3B7672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153E68A9" w14:textId="77777777" w:rsidTr="00EA25DF">
        <w:tc>
          <w:tcPr>
            <w:tcW w:w="10028" w:type="dxa"/>
            <w:vAlign w:val="center"/>
          </w:tcPr>
          <w:p w14:paraId="7AFE9F9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78BDAF3F" w14:textId="77777777" w:rsidTr="00EA25DF">
        <w:tc>
          <w:tcPr>
            <w:tcW w:w="10028" w:type="dxa"/>
            <w:vAlign w:val="center"/>
          </w:tcPr>
          <w:p w14:paraId="1641E367" w14:textId="77777777" w:rsidR="001C2186" w:rsidRPr="00221246" w:rsidRDefault="001C2186" w:rsidP="001C218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2C8F5597" w14:textId="77777777" w:rsidTr="00EA25DF">
        <w:tc>
          <w:tcPr>
            <w:tcW w:w="10028" w:type="dxa"/>
            <w:vAlign w:val="center"/>
          </w:tcPr>
          <w:p w14:paraId="1FF8F302" w14:textId="77777777" w:rsidR="001C2186" w:rsidRPr="00221246" w:rsidRDefault="001C2186" w:rsidP="001C218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728043B5" w14:textId="77777777" w:rsidTr="00EA25DF">
        <w:tc>
          <w:tcPr>
            <w:tcW w:w="10028" w:type="dxa"/>
            <w:vAlign w:val="center"/>
          </w:tcPr>
          <w:p w14:paraId="11D34EBC" w14:textId="77777777" w:rsidR="001C2186" w:rsidRPr="00221246" w:rsidRDefault="001C2186" w:rsidP="001C218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0014E301" w14:textId="77777777" w:rsidTr="00EA25DF">
        <w:tc>
          <w:tcPr>
            <w:tcW w:w="10028" w:type="dxa"/>
            <w:vAlign w:val="center"/>
          </w:tcPr>
          <w:p w14:paraId="3DB2668C" w14:textId="77777777" w:rsidR="001C2186" w:rsidRPr="00221246" w:rsidRDefault="001C2186" w:rsidP="001C218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60719886" w14:textId="77777777" w:rsidTr="00EA25DF">
        <w:tc>
          <w:tcPr>
            <w:tcW w:w="10028" w:type="dxa"/>
            <w:vAlign w:val="center"/>
          </w:tcPr>
          <w:p w14:paraId="36A7DA61" w14:textId="77777777" w:rsidR="001C2186" w:rsidRPr="00221246" w:rsidRDefault="001C2186" w:rsidP="001C218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3D85AEE5" w14:textId="77777777" w:rsidR="001C2186" w:rsidRPr="00221246" w:rsidRDefault="001C218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</w:p>
    <w:p w14:paraId="54420F8C" w14:textId="4B59B7F8" w:rsidR="00EF1718" w:rsidRPr="00ED21B7" w:rsidRDefault="001C2186" w:rsidP="00ED21B7">
      <w:pPr>
        <w:pStyle w:val="aa"/>
        <w:numPr>
          <w:ilvl w:val="0"/>
          <w:numId w:val="18"/>
        </w:numPr>
        <w:spacing w:line="276" w:lineRule="auto"/>
        <w:ind w:left="284" w:hanging="284"/>
        <w:rPr>
          <w:rFonts w:ascii="맑은 고딕" w:eastAsia="맑은 고딕" w:hAnsi="맑은 고딕"/>
          <w:b/>
          <w:sz w:val="24"/>
          <w:szCs w:val="24"/>
        </w:rPr>
      </w:pPr>
      <w:r w:rsidRPr="00ED21B7">
        <w:rPr>
          <w:rFonts w:ascii="맑은 고딕" w:eastAsia="맑은 고딕" w:hAnsi="맑은 고딕" w:hint="eastAsia"/>
          <w:b/>
          <w:sz w:val="28"/>
          <w:szCs w:val="28"/>
        </w:rPr>
        <w:t>경력기술서</w:t>
      </w:r>
      <w:r w:rsidRPr="00ED21B7">
        <w:rPr>
          <w:rFonts w:ascii="맑은 고딕" w:eastAsia="맑은 고딕" w:hAnsi="맑은 고딕" w:hint="eastAsia"/>
          <w:b/>
          <w:sz w:val="24"/>
          <w:szCs w:val="24"/>
        </w:rPr>
        <w:t xml:space="preserve"> </w:t>
      </w:r>
      <w:r w:rsidRPr="00ED21B7">
        <w:rPr>
          <w:rFonts w:ascii="맑은 고딕" w:eastAsia="맑은 고딕" w:hAnsi="맑은 고딕" w:hint="eastAsia"/>
          <w:bCs/>
          <w:sz w:val="24"/>
          <w:szCs w:val="24"/>
        </w:rPr>
        <w:t>(직무경력을 중심으로 기술할 것)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45"/>
      </w:tblGrid>
      <w:tr w:rsidR="00EF1718" w:rsidRPr="00221246" w14:paraId="187616BE" w14:textId="77777777" w:rsidTr="00221246">
        <w:tc>
          <w:tcPr>
            <w:tcW w:w="10028" w:type="dxa"/>
            <w:vAlign w:val="center"/>
          </w:tcPr>
          <w:p w14:paraId="055B3E6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2FC9D63" w14:textId="77777777" w:rsidTr="00221246">
        <w:tc>
          <w:tcPr>
            <w:tcW w:w="10028" w:type="dxa"/>
            <w:vAlign w:val="center"/>
          </w:tcPr>
          <w:p w14:paraId="05532D47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B88A79A" w14:textId="77777777" w:rsidTr="00221246">
        <w:tc>
          <w:tcPr>
            <w:tcW w:w="10028" w:type="dxa"/>
            <w:vAlign w:val="center"/>
          </w:tcPr>
          <w:p w14:paraId="102EB95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857F90B" w14:textId="77777777" w:rsidTr="00221246">
        <w:tc>
          <w:tcPr>
            <w:tcW w:w="10028" w:type="dxa"/>
            <w:vAlign w:val="center"/>
          </w:tcPr>
          <w:p w14:paraId="7492A1D9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D2707EF" w14:textId="77777777" w:rsidTr="00221246">
        <w:tc>
          <w:tcPr>
            <w:tcW w:w="10028" w:type="dxa"/>
            <w:vAlign w:val="center"/>
          </w:tcPr>
          <w:p w14:paraId="21F9F48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0E86F2F9" w14:textId="77777777" w:rsidTr="00221246">
        <w:tc>
          <w:tcPr>
            <w:tcW w:w="10028" w:type="dxa"/>
            <w:vAlign w:val="center"/>
          </w:tcPr>
          <w:p w14:paraId="2D681F56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7F6BBB7E" w14:textId="77777777" w:rsidTr="00221246">
        <w:tc>
          <w:tcPr>
            <w:tcW w:w="10028" w:type="dxa"/>
            <w:vAlign w:val="center"/>
          </w:tcPr>
          <w:p w14:paraId="6A23EDE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2C156399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FFF315B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0B1200B4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B9AC204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564A5D71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CB1A66C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6C0A1A7F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DEF9A94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635B4C63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5AA7685B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3376D087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408E704B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2D24395F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02A985E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53B37D7C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9790B4E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20BBF344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27E1E932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C2186" w:rsidRPr="00221246" w14:paraId="1C3529E0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657031D8" w14:textId="77777777" w:rsidR="001C2186" w:rsidRPr="00221246" w:rsidRDefault="001C2186" w:rsidP="00BD3AA0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720F5D" w:rsidRPr="00221246" w14:paraId="578BE58B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E943A43" w14:textId="77777777" w:rsidR="00720F5D" w:rsidRPr="00221246" w:rsidRDefault="00720F5D" w:rsidP="00720F5D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720F5D" w:rsidRPr="00221246" w14:paraId="3F0CC7AE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7E55DD03" w14:textId="77777777" w:rsidR="00720F5D" w:rsidRPr="00221246" w:rsidRDefault="00720F5D" w:rsidP="00720F5D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D21B7" w:rsidRPr="00221246" w14:paraId="2B8E1C0D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05F538BB" w14:textId="77777777" w:rsidR="00ED21B7" w:rsidRPr="00221246" w:rsidRDefault="00ED21B7" w:rsidP="00ED21B7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E5576" w:rsidRPr="00221246" w14:paraId="3741A8DD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1D2889F8" w14:textId="77777777" w:rsidR="001E5576" w:rsidRPr="00221246" w:rsidRDefault="001E5576" w:rsidP="001E557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1E5576" w:rsidRPr="00221246" w14:paraId="2A029666" w14:textId="77777777" w:rsidTr="001C2186">
        <w:tc>
          <w:tcPr>
            <w:tcW w:w="10028" w:type="dxa"/>
            <w:tcBorders>
              <w:top w:val="single" w:sz="4" w:space="0" w:color="auto"/>
              <w:left w:val="single" w:sz="4" w:space="0" w:color="FFFFFF"/>
              <w:bottom w:val="single" w:sz="4" w:space="0" w:color="auto"/>
              <w:right w:val="single" w:sz="4" w:space="0" w:color="FFFFFF"/>
            </w:tcBorders>
            <w:vAlign w:val="center"/>
          </w:tcPr>
          <w:p w14:paraId="3BBBADAD" w14:textId="77777777" w:rsidR="001E5576" w:rsidRPr="00221246" w:rsidRDefault="001E5576" w:rsidP="001E557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304D086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39C872D" w14:textId="77777777" w:rsidR="001C2186" w:rsidRPr="001C2186" w:rsidRDefault="001C2186" w:rsidP="001C2186">
      <w:pPr>
        <w:pStyle w:val="aa"/>
        <w:tabs>
          <w:tab w:val="left" w:pos="10337"/>
        </w:tabs>
        <w:spacing w:line="360" w:lineRule="auto"/>
        <w:ind w:leftChars="65" w:left="130" w:rightChars="92" w:right="184" w:firstLineChars="100" w:firstLine="220"/>
        <w:jc w:val="center"/>
        <w:rPr>
          <w:rFonts w:ascii="맑은 고딕" w:eastAsia="맑은 고딕" w:hAnsi="맑은 고딕"/>
          <w:bCs/>
          <w:sz w:val="22"/>
          <w:szCs w:val="22"/>
        </w:rPr>
      </w:pPr>
      <w:r w:rsidRPr="001C2186">
        <w:rPr>
          <w:rFonts w:ascii="맑은 고딕" w:eastAsia="맑은 고딕" w:hAnsi="맑은 고딕" w:hint="eastAsia"/>
          <w:bCs/>
          <w:sz w:val="22"/>
          <w:szCs w:val="22"/>
        </w:rPr>
        <w:t>위 사항이 사실과 상위 없음을 확인합니다.</w:t>
      </w:r>
    </w:p>
    <w:p w14:paraId="16FA9CD2" w14:textId="32A57169" w:rsidR="001C2186" w:rsidRPr="001C2186" w:rsidRDefault="001C2186" w:rsidP="001C2186">
      <w:pPr>
        <w:pStyle w:val="aa"/>
        <w:tabs>
          <w:tab w:val="left" w:pos="10337"/>
        </w:tabs>
        <w:spacing w:line="360" w:lineRule="auto"/>
        <w:ind w:leftChars="65" w:left="130" w:rightChars="92" w:right="184" w:firstLineChars="100" w:firstLine="220"/>
        <w:jc w:val="center"/>
        <w:rPr>
          <w:rFonts w:ascii="맑은 고딕" w:eastAsia="맑은 고딕" w:hAnsi="맑은 고딕"/>
          <w:bCs/>
          <w:sz w:val="22"/>
          <w:szCs w:val="22"/>
        </w:rPr>
      </w:pPr>
      <w:r w:rsidRPr="001C2186">
        <w:rPr>
          <w:rFonts w:ascii="맑은 고딕" w:eastAsia="맑은 고딕" w:hAnsi="맑은 고딕" w:hint="eastAsia"/>
          <w:bCs/>
          <w:sz w:val="22"/>
          <w:szCs w:val="22"/>
        </w:rPr>
        <w:t xml:space="preserve">20 </w:t>
      </w:r>
      <w:r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Pr="001C2186">
        <w:rPr>
          <w:rFonts w:ascii="맑은 고딕" w:eastAsia="맑은 고딕" w:hAnsi="맑은 고딕" w:hint="eastAsia"/>
          <w:bCs/>
          <w:sz w:val="22"/>
          <w:szCs w:val="22"/>
        </w:rPr>
        <w:t xml:space="preserve"> 년    월    일</w:t>
      </w:r>
    </w:p>
    <w:p w14:paraId="79863B39" w14:textId="66B95F60" w:rsidR="001536E2" w:rsidRPr="00942E62" w:rsidRDefault="001C2186" w:rsidP="00ED21B7">
      <w:pPr>
        <w:pStyle w:val="aa"/>
        <w:spacing w:line="360" w:lineRule="auto"/>
        <w:rPr>
          <w:rFonts w:ascii="맑은 고딕" w:eastAsia="맑은 고딕" w:hAnsi="맑은 고딕"/>
          <w:bCs/>
          <w:sz w:val="22"/>
          <w:szCs w:val="22"/>
        </w:rPr>
      </w:pPr>
      <w:r w:rsidRPr="001C2186">
        <w:rPr>
          <w:rFonts w:ascii="맑은 고딕" w:eastAsia="맑은 고딕" w:hAnsi="맑은 고딕" w:hint="eastAsia"/>
          <w:bCs/>
          <w:sz w:val="22"/>
          <w:szCs w:val="22"/>
        </w:rPr>
        <w:t xml:space="preserve">                                         </w:t>
      </w:r>
      <w:r w:rsidR="00720F5D">
        <w:rPr>
          <w:rFonts w:ascii="맑은 고딕" w:eastAsia="맑은 고딕" w:hAnsi="맑은 고딕" w:hint="eastAsia"/>
          <w:bCs/>
          <w:sz w:val="22"/>
          <w:szCs w:val="22"/>
        </w:rPr>
        <w:t xml:space="preserve">  </w:t>
      </w:r>
      <w:r w:rsidR="009343E6">
        <w:rPr>
          <w:rFonts w:ascii="맑은 고딕" w:eastAsia="맑은 고딕" w:hAnsi="맑은 고딕" w:hint="eastAsia"/>
          <w:bCs/>
          <w:sz w:val="22"/>
          <w:szCs w:val="22"/>
        </w:rPr>
        <w:t xml:space="preserve">   </w:t>
      </w:r>
      <w:r w:rsidRPr="001C2186">
        <w:rPr>
          <w:rFonts w:ascii="맑은 고딕" w:eastAsia="맑은 고딕" w:hAnsi="맑은 고딕" w:hint="eastAsia"/>
          <w:bCs/>
          <w:sz w:val="22"/>
          <w:szCs w:val="22"/>
        </w:rPr>
        <w:t xml:space="preserve">지원자 </w:t>
      </w:r>
      <w:r w:rsidR="001E5576">
        <w:rPr>
          <w:rFonts w:ascii="맑은 고딕" w:eastAsia="맑은 고딕" w:hAnsi="맑은 고딕" w:hint="eastAsia"/>
          <w:bCs/>
          <w:sz w:val="22"/>
          <w:szCs w:val="22"/>
        </w:rPr>
        <w:t>성명:</w:t>
      </w:r>
      <w:r w:rsidRPr="001C2186">
        <w:rPr>
          <w:rFonts w:ascii="맑은 고딕" w:eastAsia="맑은 고딕" w:hAnsi="맑은 고딕" w:hint="eastAsia"/>
          <w:bCs/>
          <w:sz w:val="22"/>
          <w:szCs w:val="22"/>
        </w:rPr>
        <w:t xml:space="preserve"> </w:t>
      </w:r>
      <w:r w:rsidRPr="001C2186">
        <w:rPr>
          <w:rFonts w:ascii="맑은 고딕" w:eastAsia="맑은 고딕" w:hAnsi="맑은 고딕" w:hint="eastAsia"/>
          <w:bCs/>
          <w:sz w:val="22"/>
          <w:szCs w:val="22"/>
          <w:u w:val="single"/>
        </w:rPr>
        <w:t xml:space="preserve">         </w:t>
      </w:r>
      <w:r w:rsidRPr="001C2186">
        <w:rPr>
          <w:rFonts w:ascii="맑은 고딕" w:eastAsia="맑은 고딕" w:hAnsi="맑은 고딕" w:hint="eastAsia"/>
          <w:bCs/>
          <w:sz w:val="22"/>
          <w:szCs w:val="22"/>
          <w:u w:val="single"/>
        </w:rPr>
        <w:t xml:space="preserve">  </w:t>
      </w:r>
      <w:r w:rsidR="00720F5D">
        <w:rPr>
          <w:rFonts w:ascii="맑은 고딕" w:eastAsia="맑은 고딕" w:hAnsi="맑은 고딕" w:hint="eastAsia"/>
          <w:bCs/>
          <w:sz w:val="22"/>
          <w:szCs w:val="22"/>
          <w:u w:val="single"/>
        </w:rPr>
        <w:t xml:space="preserve">   </w:t>
      </w:r>
      <w:r w:rsidRPr="001C2186">
        <w:rPr>
          <w:rFonts w:ascii="맑은 고딕" w:eastAsia="맑은 고딕" w:hAnsi="맑은 고딕" w:hint="eastAsia"/>
          <w:bCs/>
          <w:sz w:val="22"/>
          <w:szCs w:val="22"/>
          <w:u w:val="single"/>
        </w:rPr>
        <w:t xml:space="preserve">    </w:t>
      </w:r>
      <w:r w:rsidRPr="001C2186">
        <w:rPr>
          <w:rFonts w:ascii="맑은 고딕" w:eastAsia="맑은 고딕" w:hAnsi="맑은 고딕" w:hint="eastAsia"/>
          <w:bCs/>
          <w:sz w:val="22"/>
          <w:szCs w:val="22"/>
          <w:u w:val="single"/>
        </w:rPr>
        <w:t xml:space="preserve">    </w:t>
      </w:r>
      <w:r w:rsidRPr="001E5576">
        <w:rPr>
          <w:rFonts w:ascii="맑은 고딕" w:eastAsia="맑은 고딕" w:hAnsi="맑은 고딕" w:hint="eastAsia"/>
          <w:bCs/>
          <w:sz w:val="21"/>
          <w:szCs w:val="21"/>
        </w:rPr>
        <w:t>(인</w:t>
      </w:r>
      <w:r w:rsidR="009343E6" w:rsidRPr="001E5576">
        <w:rPr>
          <w:rFonts w:ascii="맑은 고딕" w:eastAsia="맑은 고딕" w:hAnsi="맑은 고딕" w:hint="eastAsia"/>
          <w:bCs/>
          <w:sz w:val="21"/>
          <w:szCs w:val="21"/>
        </w:rPr>
        <w:t>/</w:t>
      </w:r>
      <w:r w:rsidRPr="001E5576">
        <w:rPr>
          <w:rFonts w:ascii="맑은 고딕" w:eastAsia="맑은 고딕" w:hAnsi="맑은 고딕" w:hint="eastAsia"/>
          <w:bCs/>
          <w:sz w:val="21"/>
          <w:szCs w:val="21"/>
        </w:rPr>
        <w:t>서명)</w:t>
      </w:r>
    </w:p>
    <w:sectPr w:rsidR="001536E2" w:rsidRPr="00942E62" w:rsidSect="00FD3AB2">
      <w:headerReference w:type="even" r:id="rId8"/>
      <w:headerReference w:type="default" r:id="rId9"/>
      <w:footerReference w:type="default" r:id="rId10"/>
      <w:headerReference w:type="first" r:id="rId11"/>
      <w:pgSz w:w="11906" w:h="16838" w:code="9"/>
      <w:pgMar w:top="1134" w:right="1134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C887B2" w14:textId="77777777" w:rsidR="00D6048B" w:rsidRDefault="00D6048B">
      <w:r>
        <w:separator/>
      </w:r>
    </w:p>
  </w:endnote>
  <w:endnote w:type="continuationSeparator" w:id="0">
    <w:p w14:paraId="1C101AFB" w14:textId="77777777" w:rsidR="00D6048B" w:rsidRDefault="00D60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panose1 w:val="00000000000000000000"/>
    <w:charset w:val="81"/>
    <w:family w:val="roman"/>
    <w:notTrueType/>
    <w:pitch w:val="variable"/>
    <w:sig w:usb0="800002A7" w:usb1="09D7FCFB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739E98" w14:textId="633F17E3" w:rsidR="00504F6A" w:rsidRPr="007A1344" w:rsidRDefault="007A1344" w:rsidP="007A1344">
    <w:pPr>
      <w:pStyle w:val="a5"/>
      <w:jc w:val="center"/>
      <w:rPr>
        <w:rFonts w:ascii="맑은 고딕" w:eastAsia="맑은 고딕" w:hAnsi="맑은 고딕"/>
        <w:noProof/>
        <w:sz w:val="22"/>
        <w:szCs w:val="22"/>
      </w:rPr>
    </w:pPr>
    <w:r>
      <w:rPr>
        <w:rFonts w:ascii="맑은 고딕" w:eastAsia="맑은 고딕" w:hAnsi="맑은 고딕"/>
        <w:b/>
        <w:noProof/>
        <w:sz w:val="24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943DEE5" wp14:editId="1BCAEDCE">
              <wp:simplePos x="0" y="0"/>
              <wp:positionH relativeFrom="column">
                <wp:posOffset>-122555</wp:posOffset>
              </wp:positionH>
              <wp:positionV relativeFrom="paragraph">
                <wp:posOffset>-64770</wp:posOffset>
              </wp:positionV>
              <wp:extent cx="6716395" cy="0"/>
              <wp:effectExtent l="20320" t="20955" r="26035" b="26670"/>
              <wp:wrapNone/>
              <wp:docPr id="2" name="AutoShap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6716395" cy="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A1BAEB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1" o:spid="_x0000_s1026" type="#_x0000_t32" style="position:absolute;margin-left:-9.65pt;margin-top:-5.1pt;width:528.85pt;height: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" strokecolor="#a5a5a5" strokeweight="3pt"/>
          </w:pict>
        </mc:Fallback>
      </mc:AlternateContent>
    </w:r>
    <w:r>
      <w:rPr>
        <w:rFonts w:ascii="맑은 고딕" w:eastAsia="맑은 고딕" w:hAnsi="맑은 고딕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741184" behindDoc="0" locked="0" layoutInCell="1" allowOverlap="1" wp14:anchorId="5311BFEB" wp14:editId="6AFC6A2B">
              <wp:simplePos x="0" y="0"/>
              <wp:positionH relativeFrom="column">
                <wp:posOffset>635</wp:posOffset>
              </wp:positionH>
              <wp:positionV relativeFrom="paragraph">
                <wp:posOffset>-48260</wp:posOffset>
              </wp:positionV>
              <wp:extent cx="6118225" cy="0"/>
              <wp:effectExtent l="19685" t="18415" r="15240" b="19685"/>
              <wp:wrapNone/>
              <wp:docPr id="1" name="AutoShap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18225" cy="0"/>
                      </a:xfrm>
                      <a:prstGeom prst="straightConnector1">
                        <a:avLst/>
                      </a:prstGeom>
                      <a:noFill/>
                      <a:ln w="28575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E880D8" id="AutoShape 22" o:spid="_x0000_s1026" type="#_x0000_t32" style="position:absolute;margin-left:.05pt;margin-top:-3.8pt;width:481.75pt;height:0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" strokecolor="#7f7f7f" strokeweight="2.25pt"/>
          </w:pict>
        </mc:Fallback>
      </mc:AlternateContent>
    </w:r>
    <w:r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457E6A">
      <w:rPr>
        <w:rFonts w:ascii="맑은 고딕" w:eastAsia="맑은 고딕" w:hAnsi="맑은 고딕" w:hint="eastAsia"/>
        <w:noProof/>
        <w:sz w:val="22"/>
        <w:szCs w:val="22"/>
      </w:rPr>
      <w:t xml:space="preserve">              </w:t>
    </w:r>
    <w:r w:rsidR="004B7416">
      <w:rPr>
        <w:rFonts w:ascii="맑은 고딕" w:eastAsia="맑은 고딕" w:hAnsi="맑은 고딕" w:hint="eastAsia"/>
        <w:noProof/>
        <w:sz w:val="22"/>
        <w:szCs w:val="22"/>
      </w:rPr>
      <w:t xml:space="preserve">       세계기독교통일신령협회청심교회 HJ천주천보수련원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B24276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7D0C8" w14:textId="77777777" w:rsidR="00D6048B" w:rsidRDefault="00D6048B">
      <w:r>
        <w:separator/>
      </w:r>
    </w:p>
  </w:footnote>
  <w:footnote w:type="continuationSeparator" w:id="0">
    <w:p w14:paraId="5C8A41FA" w14:textId="77777777" w:rsidR="00D6048B" w:rsidRDefault="00D604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774AE" w14:textId="77777777" w:rsidR="00EF1718" w:rsidRDefault="00000000">
    <w:pPr>
      <w:pStyle w:val="a4"/>
    </w:pPr>
    <w:r>
      <w:rPr>
        <w:noProof/>
      </w:rPr>
      <w:pict w14:anchorId="76C406C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1038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73542607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263A6A" w14:textId="77777777" w:rsidR="00EF1718" w:rsidRPr="006A6E8C" w:rsidRDefault="00EF1718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97FB" w14:textId="77777777" w:rsidR="00EF1718" w:rsidRDefault="00000000">
    <w:pPr>
      <w:pStyle w:val="a4"/>
    </w:pPr>
    <w:r>
      <w:rPr>
        <w:noProof/>
      </w:rPr>
      <w:pict w14:anchorId="7081DE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1037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3C9D081F"/>
    <w:multiLevelType w:val="hybridMultilevel"/>
    <w:tmpl w:val="B290B1FC"/>
    <w:lvl w:ilvl="0" w:tplc="92820526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43D8665E"/>
    <w:multiLevelType w:val="multilevel"/>
    <w:tmpl w:val="F694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1" w15:restartNumberingAfterBreak="0">
    <w:nsid w:val="496C6DDA"/>
    <w:multiLevelType w:val="hybridMultilevel"/>
    <w:tmpl w:val="EBA01B58"/>
    <w:lvl w:ilvl="0" w:tplc="C4CAF7B2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2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3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5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6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7" w15:restartNumberingAfterBreak="0">
    <w:nsid w:val="73DD2538"/>
    <w:multiLevelType w:val="multilevel"/>
    <w:tmpl w:val="4338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 w16cid:durableId="800149442">
    <w:abstractNumId w:val="1"/>
  </w:num>
  <w:num w:numId="2" w16cid:durableId="933169721">
    <w:abstractNumId w:val="16"/>
  </w:num>
  <w:num w:numId="3" w16cid:durableId="356086487">
    <w:abstractNumId w:val="4"/>
  </w:num>
  <w:num w:numId="4" w16cid:durableId="803502275">
    <w:abstractNumId w:val="14"/>
  </w:num>
  <w:num w:numId="5" w16cid:durableId="2050566980">
    <w:abstractNumId w:val="13"/>
  </w:num>
  <w:num w:numId="6" w16cid:durableId="1803157997">
    <w:abstractNumId w:val="12"/>
  </w:num>
  <w:num w:numId="7" w16cid:durableId="130902596">
    <w:abstractNumId w:val="6"/>
  </w:num>
  <w:num w:numId="8" w16cid:durableId="1316228898">
    <w:abstractNumId w:val="10"/>
  </w:num>
  <w:num w:numId="9" w16cid:durableId="1891114894">
    <w:abstractNumId w:val="7"/>
  </w:num>
  <w:num w:numId="10" w16cid:durableId="921140166">
    <w:abstractNumId w:val="15"/>
  </w:num>
  <w:num w:numId="11" w16cid:durableId="280498964">
    <w:abstractNumId w:val="0"/>
  </w:num>
  <w:num w:numId="12" w16cid:durableId="1394503714">
    <w:abstractNumId w:val="5"/>
  </w:num>
  <w:num w:numId="13" w16cid:durableId="1321495854">
    <w:abstractNumId w:val="18"/>
  </w:num>
  <w:num w:numId="14" w16cid:durableId="955983004">
    <w:abstractNumId w:val="2"/>
  </w:num>
  <w:num w:numId="15" w16cid:durableId="1377437726">
    <w:abstractNumId w:val="3"/>
  </w:num>
  <w:num w:numId="16" w16cid:durableId="898245045">
    <w:abstractNumId w:val="19"/>
  </w:num>
  <w:num w:numId="17" w16cid:durableId="1995596398">
    <w:abstractNumId w:val="9"/>
  </w:num>
  <w:num w:numId="18" w16cid:durableId="1409036345">
    <w:abstractNumId w:val="8"/>
  </w:num>
  <w:num w:numId="19" w16cid:durableId="1711997416">
    <w:abstractNumId w:val="11"/>
  </w:num>
  <w:num w:numId="20" w16cid:durableId="5689286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57CD9"/>
    <w:rsid w:val="000733F0"/>
    <w:rsid w:val="000804E6"/>
    <w:rsid w:val="00083791"/>
    <w:rsid w:val="00084AA8"/>
    <w:rsid w:val="0009400D"/>
    <w:rsid w:val="00094E87"/>
    <w:rsid w:val="000A41EF"/>
    <w:rsid w:val="000C14AE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704CB"/>
    <w:rsid w:val="0018162E"/>
    <w:rsid w:val="0018252C"/>
    <w:rsid w:val="00183677"/>
    <w:rsid w:val="00186A50"/>
    <w:rsid w:val="001925C8"/>
    <w:rsid w:val="001A3BE2"/>
    <w:rsid w:val="001B1FCD"/>
    <w:rsid w:val="001B5436"/>
    <w:rsid w:val="001C1D3B"/>
    <w:rsid w:val="001C2186"/>
    <w:rsid w:val="001C63E3"/>
    <w:rsid w:val="001E5576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23A9"/>
    <w:rsid w:val="002D3F15"/>
    <w:rsid w:val="002E5377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8B"/>
    <w:rsid w:val="00355DF4"/>
    <w:rsid w:val="00363CF0"/>
    <w:rsid w:val="00364918"/>
    <w:rsid w:val="00370C3E"/>
    <w:rsid w:val="00393718"/>
    <w:rsid w:val="0039378F"/>
    <w:rsid w:val="0039574B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D3781"/>
    <w:rsid w:val="003F5079"/>
    <w:rsid w:val="00406DC3"/>
    <w:rsid w:val="00410D91"/>
    <w:rsid w:val="004149C3"/>
    <w:rsid w:val="004255A0"/>
    <w:rsid w:val="004448C0"/>
    <w:rsid w:val="00457E6A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B7416"/>
    <w:rsid w:val="004C7725"/>
    <w:rsid w:val="004D5A48"/>
    <w:rsid w:val="004E25E8"/>
    <w:rsid w:val="004E3009"/>
    <w:rsid w:val="004E31B6"/>
    <w:rsid w:val="004E75B5"/>
    <w:rsid w:val="004F10C9"/>
    <w:rsid w:val="004F1F25"/>
    <w:rsid w:val="004F369A"/>
    <w:rsid w:val="004F72E9"/>
    <w:rsid w:val="005048FE"/>
    <w:rsid w:val="00504F6A"/>
    <w:rsid w:val="00506881"/>
    <w:rsid w:val="005079ED"/>
    <w:rsid w:val="00510055"/>
    <w:rsid w:val="005147D3"/>
    <w:rsid w:val="00525102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8401D"/>
    <w:rsid w:val="005A60CC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35B2E"/>
    <w:rsid w:val="0064352C"/>
    <w:rsid w:val="00671F64"/>
    <w:rsid w:val="006812AA"/>
    <w:rsid w:val="00682CB7"/>
    <w:rsid w:val="00691F5F"/>
    <w:rsid w:val="006930E3"/>
    <w:rsid w:val="006A1B55"/>
    <w:rsid w:val="006A38E9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0F5D"/>
    <w:rsid w:val="00724248"/>
    <w:rsid w:val="00740FC2"/>
    <w:rsid w:val="00743FD1"/>
    <w:rsid w:val="00746CD6"/>
    <w:rsid w:val="0075049D"/>
    <w:rsid w:val="00776F6E"/>
    <w:rsid w:val="0078247F"/>
    <w:rsid w:val="0078436E"/>
    <w:rsid w:val="00784D6D"/>
    <w:rsid w:val="0079177C"/>
    <w:rsid w:val="00791CDB"/>
    <w:rsid w:val="00793639"/>
    <w:rsid w:val="00795C64"/>
    <w:rsid w:val="007A134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42DE"/>
    <w:rsid w:val="008263F7"/>
    <w:rsid w:val="00827A60"/>
    <w:rsid w:val="00830ED3"/>
    <w:rsid w:val="00834019"/>
    <w:rsid w:val="00840931"/>
    <w:rsid w:val="00844BB0"/>
    <w:rsid w:val="00847AB7"/>
    <w:rsid w:val="00854DB2"/>
    <w:rsid w:val="00871951"/>
    <w:rsid w:val="00872D46"/>
    <w:rsid w:val="00874CB4"/>
    <w:rsid w:val="00896FD3"/>
    <w:rsid w:val="008A3618"/>
    <w:rsid w:val="008C217B"/>
    <w:rsid w:val="008C31C6"/>
    <w:rsid w:val="008C75B0"/>
    <w:rsid w:val="008E22A6"/>
    <w:rsid w:val="008F3543"/>
    <w:rsid w:val="008F74B0"/>
    <w:rsid w:val="00901C60"/>
    <w:rsid w:val="00911005"/>
    <w:rsid w:val="009251C3"/>
    <w:rsid w:val="00925754"/>
    <w:rsid w:val="0093318C"/>
    <w:rsid w:val="009343E6"/>
    <w:rsid w:val="00935011"/>
    <w:rsid w:val="00937B51"/>
    <w:rsid w:val="00942E62"/>
    <w:rsid w:val="0094490F"/>
    <w:rsid w:val="00956A14"/>
    <w:rsid w:val="0097433B"/>
    <w:rsid w:val="009751EA"/>
    <w:rsid w:val="0098364D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F2F"/>
    <w:rsid w:val="00A230BA"/>
    <w:rsid w:val="00A45564"/>
    <w:rsid w:val="00A46A3C"/>
    <w:rsid w:val="00A46A75"/>
    <w:rsid w:val="00A473E2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4276"/>
    <w:rsid w:val="00B27040"/>
    <w:rsid w:val="00B349F6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73BBF"/>
    <w:rsid w:val="00C82454"/>
    <w:rsid w:val="00C93960"/>
    <w:rsid w:val="00C955DC"/>
    <w:rsid w:val="00C959A7"/>
    <w:rsid w:val="00CB3379"/>
    <w:rsid w:val="00CD1230"/>
    <w:rsid w:val="00CD3CBD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0B6"/>
    <w:rsid w:val="00D1786D"/>
    <w:rsid w:val="00D241E0"/>
    <w:rsid w:val="00D25229"/>
    <w:rsid w:val="00D42B39"/>
    <w:rsid w:val="00D46E6F"/>
    <w:rsid w:val="00D50A2F"/>
    <w:rsid w:val="00D570AC"/>
    <w:rsid w:val="00D6048B"/>
    <w:rsid w:val="00D6711F"/>
    <w:rsid w:val="00D72257"/>
    <w:rsid w:val="00D72603"/>
    <w:rsid w:val="00D87BCC"/>
    <w:rsid w:val="00D91B47"/>
    <w:rsid w:val="00D97E17"/>
    <w:rsid w:val="00DA17DB"/>
    <w:rsid w:val="00DA3DF8"/>
    <w:rsid w:val="00DA7AEB"/>
    <w:rsid w:val="00DB04EB"/>
    <w:rsid w:val="00DD108A"/>
    <w:rsid w:val="00DD3775"/>
    <w:rsid w:val="00DE66BA"/>
    <w:rsid w:val="00DF34FA"/>
    <w:rsid w:val="00E12D12"/>
    <w:rsid w:val="00E135EF"/>
    <w:rsid w:val="00E13D12"/>
    <w:rsid w:val="00E27E05"/>
    <w:rsid w:val="00E32A0B"/>
    <w:rsid w:val="00E34F2F"/>
    <w:rsid w:val="00E44874"/>
    <w:rsid w:val="00E46F80"/>
    <w:rsid w:val="00E544A7"/>
    <w:rsid w:val="00E629E3"/>
    <w:rsid w:val="00E670AD"/>
    <w:rsid w:val="00E90752"/>
    <w:rsid w:val="00E91648"/>
    <w:rsid w:val="00E943A0"/>
    <w:rsid w:val="00E96826"/>
    <w:rsid w:val="00EA20FF"/>
    <w:rsid w:val="00EA25DF"/>
    <w:rsid w:val="00EA6EA9"/>
    <w:rsid w:val="00EB307B"/>
    <w:rsid w:val="00EB4198"/>
    <w:rsid w:val="00EB5DF4"/>
    <w:rsid w:val="00EC03E5"/>
    <w:rsid w:val="00ED21B7"/>
    <w:rsid w:val="00EE4317"/>
    <w:rsid w:val="00EE6E61"/>
    <w:rsid w:val="00EE736B"/>
    <w:rsid w:val="00EF046C"/>
    <w:rsid w:val="00EF1718"/>
    <w:rsid w:val="00EF2133"/>
    <w:rsid w:val="00F00E86"/>
    <w:rsid w:val="00F02344"/>
    <w:rsid w:val="00F0658A"/>
    <w:rsid w:val="00F15033"/>
    <w:rsid w:val="00F23B70"/>
    <w:rsid w:val="00F30C64"/>
    <w:rsid w:val="00F33B49"/>
    <w:rsid w:val="00F42531"/>
    <w:rsid w:val="00F42FB9"/>
    <w:rsid w:val="00F46FDE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D3AB2"/>
    <w:rsid w:val="00FE076C"/>
    <w:rsid w:val="00FE13E2"/>
    <w:rsid w:val="00FE15D5"/>
    <w:rsid w:val="00FF48AF"/>
    <w:rsid w:val="00FF4A49"/>
    <w:rsid w:val="00FF67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E75B58F"/>
  <w15:docId w15:val="{3C97A80E-74D1-41A0-94B6-2D21F65E91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E2F492-72AB-4DE4-9028-7FC0C0A78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신청서(정규직입사지원).dotx</Template>
  <TotalTime>74</TotalTime>
  <Pages>2</Pages>
  <Words>261</Words>
  <Characters>932</Characters>
  <Application>Microsoft Office Word</Application>
  <DocSecurity>0</DocSecurity>
  <Lines>466</Lines>
  <Paragraphs>198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995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creator>설훈석</dc:creator>
  <cp:lastModifiedBy>김 형철</cp:lastModifiedBy>
  <cp:revision>23</cp:revision>
  <cp:lastPrinted>2026-03-17T09:02:00Z</cp:lastPrinted>
  <dcterms:created xsi:type="dcterms:W3CDTF">2026-03-17T07:45:00Z</dcterms:created>
  <dcterms:modified xsi:type="dcterms:W3CDTF">2026-03-17T09:06:00Z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